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DB6FF" w14:textId="31FDCA80" w:rsidR="00A1686A" w:rsidRPr="00A1686A" w:rsidRDefault="00A1686A" w:rsidP="00A1686A">
      <w:pPr>
        <w:spacing w:after="0"/>
        <w:jc w:val="center"/>
        <w:rPr>
          <w:rFonts w:ascii="Bradley Hand ITC" w:hAnsi="Bradley Hand ITC" w:cs="Arial"/>
          <w:b/>
          <w:bCs/>
          <w:sz w:val="52"/>
          <w:szCs w:val="52"/>
        </w:rPr>
      </w:pPr>
      <w:r w:rsidRPr="00A1686A">
        <w:rPr>
          <w:rFonts w:ascii="Bradley Hand ITC" w:hAnsi="Bradley Hand ITC" w:cs="Arial"/>
          <w:b/>
          <w:bCs/>
          <w:sz w:val="52"/>
          <w:szCs w:val="52"/>
        </w:rPr>
        <w:t>Barrierefrei zum Kinderturnen</w:t>
      </w:r>
    </w:p>
    <w:p w14:paraId="36A0691D" w14:textId="60D2A0B5" w:rsidR="0043553D" w:rsidRPr="00C41B43" w:rsidRDefault="00A1686A" w:rsidP="0043553D">
      <w:pPr>
        <w:jc w:val="center"/>
        <w:rPr>
          <w:rFonts w:cstheme="minorHAnsi"/>
          <w:b/>
          <w:bCs/>
        </w:rPr>
      </w:pPr>
      <w:r w:rsidRPr="00C41B43">
        <w:rPr>
          <w:rFonts w:cstheme="minorHAnsi"/>
          <w:b/>
          <w:bCs/>
        </w:rPr>
        <w:t>I</w:t>
      </w:r>
      <w:r w:rsidR="0043553D" w:rsidRPr="00C41B43">
        <w:rPr>
          <w:rFonts w:cstheme="minorHAnsi"/>
          <w:b/>
          <w:bCs/>
        </w:rPr>
        <w:t>nklusion im Kinderturnen starten und leben mit Unterstützung der Regionalliga Inklusion</w:t>
      </w:r>
    </w:p>
    <w:p w14:paraId="1AACD1E0" w14:textId="305B7F5A" w:rsidR="00F449C1" w:rsidRDefault="00F449C1" w:rsidP="00F449C1">
      <w:r>
        <w:t>Auch wenn uns allen aktuell bewusst ist, dass wir nicht wissen, wann es mit dem Sport weitergehen wird, so kann diese Zeit vielleicht auch dazu dienen neue Projekte zu konzipieren</w:t>
      </w:r>
      <w:r w:rsidR="00FE79E9">
        <w:t xml:space="preserve"> oder</w:t>
      </w:r>
      <w:r>
        <w:t xml:space="preserve"> </w:t>
      </w:r>
      <w:r w:rsidR="00FE79E9">
        <w:t>bestehende</w:t>
      </w:r>
      <w:r>
        <w:t xml:space="preserve"> Projekte zu optimieren. Gerade Zeiten wie diese zeigen uns besonders, dass wir an Menschen mit Behinderung denken und sie miteinbeziehen sollten.  </w:t>
      </w:r>
    </w:p>
    <w:p w14:paraId="0DF54B61" w14:textId="07E62CED" w:rsidR="00F449C1" w:rsidRDefault="00F449C1" w:rsidP="00F449C1">
      <w:r>
        <w:t>Wir möchten Mut machen und neun Vereine in Bayern und Baden-Württemberg, die das Thema Inklusion im Kinderturnen angehen und umsetzen oder weiterführen und ausbauen, mit je 600€</w:t>
      </w:r>
      <w:r w:rsidR="001B2BE7">
        <w:t xml:space="preserve"> unterstützen</w:t>
      </w:r>
      <w:r>
        <w:t>.</w:t>
      </w:r>
    </w:p>
    <w:p w14:paraId="2DBFF6E2" w14:textId="7483BBC1" w:rsidR="0043553D" w:rsidRPr="00C41B43" w:rsidRDefault="63D96130" w:rsidP="1838953C">
      <w:r w:rsidRPr="1838953C">
        <w:t xml:space="preserve">Das </w:t>
      </w:r>
      <w:r w:rsidR="0043553D" w:rsidRPr="1838953C">
        <w:t xml:space="preserve">Ziel aller </w:t>
      </w:r>
      <w:r w:rsidR="014C86D9" w:rsidRPr="1838953C">
        <w:t xml:space="preserve">geförderten </w:t>
      </w:r>
      <w:r w:rsidR="0043553D" w:rsidRPr="1838953C">
        <w:t>Angebote und Projekte</w:t>
      </w:r>
      <w:r w:rsidR="77B47D1E" w:rsidRPr="1838953C">
        <w:t xml:space="preserve"> </w:t>
      </w:r>
      <w:r w:rsidR="0043553D" w:rsidRPr="1838953C">
        <w:t>soll</w:t>
      </w:r>
      <w:r w:rsidR="74BB9610" w:rsidRPr="1838953C">
        <w:t xml:space="preserve"> sein</w:t>
      </w:r>
      <w:r w:rsidR="0043553D" w:rsidRPr="1838953C">
        <w:t xml:space="preserve">, dass auch Kinder mit Behinderung willkommen sind und gemäß ihrem individuellen Können die Möglichkeit haben mit Freude an der Kinderturnstunde teilzunehmen. </w:t>
      </w:r>
    </w:p>
    <w:p w14:paraId="386EFB44" w14:textId="77777777" w:rsidR="0043553D" w:rsidRPr="00C41B43" w:rsidRDefault="0043553D" w:rsidP="0043553D">
      <w:pPr>
        <w:rPr>
          <w:rFonts w:cstheme="minorHAnsi"/>
        </w:rPr>
      </w:pPr>
      <w:r w:rsidRPr="00C41B43">
        <w:rPr>
          <w:rFonts w:cstheme="minorHAnsi"/>
        </w:rPr>
        <w:t xml:space="preserve">Um Euren Verein in die Auswahl mit einbeziehen zu können, solltet ihr das Ziel verfolgen inklusive Angebote zu starten oder zu erweitern.  </w:t>
      </w:r>
    </w:p>
    <w:p w14:paraId="14AA3E44" w14:textId="77777777" w:rsidR="0043553D" w:rsidRPr="00C41B43" w:rsidRDefault="0043553D" w:rsidP="0043553D">
      <w:pPr>
        <w:spacing w:after="0"/>
        <w:rPr>
          <w:rFonts w:cstheme="minorHAnsi"/>
        </w:rPr>
      </w:pPr>
      <w:r w:rsidRPr="00C41B43">
        <w:rPr>
          <w:rFonts w:cstheme="minorHAnsi"/>
        </w:rPr>
        <w:t xml:space="preserve">Folgende, hierfür zielführende, Maßnahmen können finanziert werden:  </w:t>
      </w:r>
    </w:p>
    <w:p w14:paraId="05006920" w14:textId="77777777" w:rsidR="0043553D" w:rsidRPr="00C41B43" w:rsidRDefault="0043553D" w:rsidP="00C41B43">
      <w:pPr>
        <w:pStyle w:val="Listenabsatz"/>
        <w:numPr>
          <w:ilvl w:val="0"/>
          <w:numId w:val="24"/>
        </w:numPr>
        <w:spacing w:after="0"/>
        <w:rPr>
          <w:rFonts w:cstheme="minorHAnsi"/>
          <w:sz w:val="28"/>
          <w:szCs w:val="28"/>
        </w:rPr>
      </w:pPr>
      <w:r w:rsidRPr="00C41B43">
        <w:rPr>
          <w:rFonts w:cstheme="minorHAnsi"/>
          <w:sz w:val="28"/>
          <w:szCs w:val="28"/>
        </w:rPr>
        <w:t xml:space="preserve">Lehrgangskosten für ÜL-Ausbildung/Assistenzausbildung  </w:t>
      </w:r>
    </w:p>
    <w:p w14:paraId="7BCDB016" w14:textId="77777777" w:rsidR="0043553D" w:rsidRPr="00C41B43" w:rsidRDefault="0043553D" w:rsidP="00C41B43">
      <w:pPr>
        <w:pStyle w:val="Listenabsatz"/>
        <w:numPr>
          <w:ilvl w:val="0"/>
          <w:numId w:val="24"/>
        </w:numPr>
        <w:spacing w:after="0"/>
        <w:rPr>
          <w:rFonts w:cstheme="minorHAnsi"/>
          <w:sz w:val="28"/>
          <w:szCs w:val="28"/>
        </w:rPr>
      </w:pPr>
      <w:r w:rsidRPr="00C41B43">
        <w:rPr>
          <w:rFonts w:cstheme="minorHAnsi"/>
          <w:sz w:val="28"/>
          <w:szCs w:val="28"/>
        </w:rPr>
        <w:t xml:space="preserve">Fortbildungskosten für spezielle Lehrgänge zum Thema Inklusion </w:t>
      </w:r>
    </w:p>
    <w:p w14:paraId="1CE9366D" w14:textId="77777777" w:rsidR="0043553D" w:rsidRPr="00C41B43" w:rsidRDefault="0043553D" w:rsidP="00C41B43">
      <w:pPr>
        <w:pStyle w:val="Listenabsatz"/>
        <w:numPr>
          <w:ilvl w:val="0"/>
          <w:numId w:val="24"/>
        </w:numPr>
        <w:spacing w:after="0"/>
        <w:rPr>
          <w:rFonts w:cstheme="minorHAnsi"/>
          <w:sz w:val="28"/>
          <w:szCs w:val="28"/>
        </w:rPr>
      </w:pPr>
      <w:r w:rsidRPr="00C41B43">
        <w:rPr>
          <w:rFonts w:cstheme="minorHAnsi"/>
          <w:sz w:val="28"/>
          <w:szCs w:val="28"/>
        </w:rPr>
        <w:t xml:space="preserve">Fahrdienst zu inklusiven Kinderturnangeboten  </w:t>
      </w:r>
    </w:p>
    <w:p w14:paraId="0A26EB74" w14:textId="56D2ACB3" w:rsidR="00806FF3" w:rsidRPr="00C41B43" w:rsidRDefault="0043553D" w:rsidP="1838953C">
      <w:pPr>
        <w:pStyle w:val="Listenabsatz"/>
        <w:numPr>
          <w:ilvl w:val="0"/>
          <w:numId w:val="24"/>
        </w:numPr>
        <w:rPr>
          <w:sz w:val="28"/>
          <w:szCs w:val="28"/>
        </w:rPr>
      </w:pPr>
      <w:r w:rsidRPr="1838953C">
        <w:rPr>
          <w:sz w:val="28"/>
          <w:szCs w:val="28"/>
        </w:rPr>
        <w:t>Aufwandsentschädigung für zusätzliche Übungsleitungen</w:t>
      </w:r>
    </w:p>
    <w:p w14:paraId="1CC65CA8" w14:textId="7D988363" w:rsidR="1838953C" w:rsidRDefault="1838953C" w:rsidP="1838953C">
      <w:pPr>
        <w:pStyle w:val="paragraph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sz w:val="28"/>
          <w:szCs w:val="28"/>
          <w:lang w:eastAsia="en-US"/>
        </w:rPr>
      </w:pPr>
    </w:p>
    <w:p w14:paraId="1B535AC6" w14:textId="77777777" w:rsidR="0043553D" w:rsidRPr="00C41B43" w:rsidRDefault="0043553D" w:rsidP="0043553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C41B43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Füllt einfach den Bewerbungsbogen aus und sendet ihn bis zum </w:t>
      </w:r>
    </w:p>
    <w:p w14:paraId="10261C1A" w14:textId="675659AC" w:rsidR="0043553D" w:rsidRPr="00C41B43" w:rsidRDefault="0043553D" w:rsidP="00C41B43">
      <w:pPr>
        <w:pStyle w:val="paragraph"/>
        <w:spacing w:before="24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C41B43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lang w:eastAsia="en-US"/>
        </w:rPr>
        <w:t>31.03.202</w:t>
      </w:r>
      <w:r w:rsidR="0099548A" w:rsidRPr="00C41B43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lang w:eastAsia="en-US"/>
        </w:rPr>
        <w:t>1</w:t>
      </w:r>
      <w:r w:rsidR="00A6036E" w:rsidRPr="00C41B43">
        <w:rPr>
          <w:rFonts w:asciiTheme="minorHAnsi" w:eastAsiaTheme="minorHAnsi" w:hAnsiTheme="minorHAnsi" w:cstheme="minorHAnsi"/>
          <w:b/>
          <w:bCs/>
          <w:color w:val="FF0000"/>
          <w:sz w:val="28"/>
          <w:szCs w:val="28"/>
          <w:lang w:eastAsia="en-US"/>
        </w:rPr>
        <w:t xml:space="preserve"> </w:t>
      </w:r>
      <w:r w:rsidRPr="00C41B43">
        <w:rPr>
          <w:rFonts w:asciiTheme="minorHAnsi" w:eastAsiaTheme="minorHAnsi" w:hAnsiTheme="minorHAnsi" w:cstheme="minorHAnsi"/>
          <w:sz w:val="28"/>
          <w:szCs w:val="28"/>
          <w:lang w:eastAsia="en-US"/>
        </w:rPr>
        <w:t>an:  </w:t>
      </w:r>
    </w:p>
    <w:p w14:paraId="1C7FC40F" w14:textId="77777777" w:rsidR="0099548A" w:rsidRPr="00C41B43" w:rsidRDefault="0099548A" w:rsidP="0043553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</w:p>
    <w:p w14:paraId="034A3ECE" w14:textId="77777777" w:rsidR="00A6036E" w:rsidRPr="00C41B43" w:rsidRDefault="0043553D" w:rsidP="0043553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r w:rsidRPr="00C41B43">
        <w:rPr>
          <w:rFonts w:asciiTheme="minorHAnsi" w:eastAsiaTheme="minorHAnsi" w:hAnsiTheme="minorHAnsi" w:cstheme="minorHAnsi"/>
          <w:b/>
          <w:bCs/>
          <w:sz w:val="28"/>
          <w:szCs w:val="28"/>
          <w:lang w:eastAsia="en-US"/>
        </w:rPr>
        <w:t>Baden-Württemberg</w:t>
      </w:r>
      <w:r w:rsidRPr="00C41B43">
        <w:rPr>
          <w:rFonts w:asciiTheme="minorHAnsi" w:eastAsiaTheme="minorHAnsi" w:hAnsiTheme="minorHAnsi" w:cstheme="minorHAnsi"/>
          <w:sz w:val="28"/>
          <w:szCs w:val="28"/>
          <w:lang w:eastAsia="en-US"/>
        </w:rPr>
        <w:t>: </w:t>
      </w:r>
    </w:p>
    <w:p w14:paraId="2110D03A" w14:textId="543AA8E7" w:rsidR="0043553D" w:rsidRPr="00C41B43" w:rsidRDefault="008D6555" w:rsidP="0043553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hyperlink r:id="rId11" w:history="1">
        <w:r w:rsidR="00A6036E" w:rsidRPr="00C41B43">
          <w:rPr>
            <w:rStyle w:val="Hyperlink"/>
            <w:rFonts w:asciiTheme="minorHAnsi" w:eastAsiaTheme="minorHAnsi" w:hAnsiTheme="minorHAnsi" w:cstheme="minorHAnsi"/>
            <w:color w:val="auto"/>
            <w:sz w:val="28"/>
            <w:szCs w:val="28"/>
            <w:u w:val="none"/>
            <w:lang w:eastAsia="en-US"/>
          </w:rPr>
          <w:t>Anna-Lena.Wuerbach@tuju.de</w:t>
        </w:r>
      </w:hyperlink>
      <w:r w:rsidR="0043553D" w:rsidRPr="00C41B43">
        <w:rPr>
          <w:rFonts w:asciiTheme="minorHAnsi" w:eastAsiaTheme="minorHAnsi" w:hAnsiTheme="minorHAnsi" w:cstheme="minorHAnsi"/>
          <w:sz w:val="28"/>
          <w:szCs w:val="28"/>
          <w:lang w:eastAsia="en-US"/>
        </w:rPr>
        <w:t> </w:t>
      </w:r>
    </w:p>
    <w:p w14:paraId="456FF467" w14:textId="7175AD01" w:rsidR="00A6036E" w:rsidRPr="00C41B43" w:rsidRDefault="0043553D" w:rsidP="0043553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b/>
          <w:bCs/>
          <w:sz w:val="28"/>
          <w:szCs w:val="28"/>
          <w:lang w:eastAsia="en-US"/>
        </w:rPr>
      </w:pPr>
      <w:r w:rsidRPr="00C41B43">
        <w:rPr>
          <w:rFonts w:asciiTheme="minorHAnsi" w:eastAsiaTheme="minorHAnsi" w:hAnsiTheme="minorHAnsi" w:cstheme="minorHAnsi"/>
          <w:b/>
          <w:bCs/>
          <w:sz w:val="28"/>
          <w:szCs w:val="28"/>
          <w:lang w:eastAsia="en-US"/>
        </w:rPr>
        <w:t>Bayern: </w:t>
      </w:r>
    </w:p>
    <w:p w14:paraId="1D1113E8" w14:textId="13C561EF" w:rsidR="0043553D" w:rsidRPr="00C41B43" w:rsidRDefault="008D6555" w:rsidP="0043553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  <w:hyperlink r:id="rId12" w:history="1">
        <w:r w:rsidR="00A6036E" w:rsidRPr="00C41B43">
          <w:rPr>
            <w:rStyle w:val="Hyperlink"/>
            <w:rFonts w:asciiTheme="minorHAnsi" w:eastAsiaTheme="minorHAnsi" w:hAnsiTheme="minorHAnsi" w:cstheme="minorHAnsi"/>
            <w:color w:val="auto"/>
            <w:sz w:val="28"/>
            <w:szCs w:val="28"/>
            <w:u w:val="none"/>
            <w:lang w:eastAsia="en-US"/>
          </w:rPr>
          <w:t>Astrid.Hess@tuju.de</w:t>
        </w:r>
      </w:hyperlink>
      <w:r w:rsidR="0043553D" w:rsidRPr="00C41B43">
        <w:rPr>
          <w:rFonts w:asciiTheme="minorHAnsi" w:eastAsiaTheme="minorHAnsi" w:hAnsiTheme="minorHAnsi" w:cstheme="minorHAnsi"/>
          <w:sz w:val="28"/>
          <w:szCs w:val="28"/>
          <w:lang w:eastAsia="en-US"/>
        </w:rPr>
        <w:t> </w:t>
      </w:r>
    </w:p>
    <w:p w14:paraId="192FF105" w14:textId="77777777" w:rsidR="0099548A" w:rsidRPr="00C41B43" w:rsidRDefault="0099548A" w:rsidP="0043553D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HAnsi"/>
          <w:sz w:val="28"/>
          <w:szCs w:val="28"/>
          <w:lang w:eastAsia="en-US"/>
        </w:rPr>
      </w:pPr>
    </w:p>
    <w:p w14:paraId="33356A69" w14:textId="7C3273BE" w:rsidR="0043553D" w:rsidRPr="00C41B43" w:rsidRDefault="0043553D" w:rsidP="008A4760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8"/>
          <w:szCs w:val="28"/>
          <w:lang w:eastAsia="en-US"/>
        </w:rPr>
      </w:pPr>
      <w:r w:rsidRPr="1838953C">
        <w:rPr>
          <w:rFonts w:asciiTheme="minorHAnsi" w:eastAsiaTheme="minorEastAsia" w:hAnsiTheme="minorHAnsi" w:cstheme="minorBidi"/>
          <w:sz w:val="28"/>
          <w:szCs w:val="28"/>
          <w:lang w:eastAsia="en-US"/>
        </w:rPr>
        <w:t>Eine Jury entscheidet im April</w:t>
      </w:r>
      <w:r w:rsidR="69BBC572" w:rsidRPr="1838953C">
        <w:rPr>
          <w:rFonts w:asciiTheme="minorHAnsi" w:eastAsiaTheme="minorEastAsia" w:hAnsiTheme="minorHAnsi" w:cstheme="minorBidi"/>
          <w:sz w:val="28"/>
          <w:szCs w:val="28"/>
          <w:lang w:eastAsia="en-US"/>
        </w:rPr>
        <w:t xml:space="preserve"> 2021</w:t>
      </w:r>
      <w:r w:rsidRPr="1838953C">
        <w:rPr>
          <w:rFonts w:asciiTheme="minorHAnsi" w:eastAsiaTheme="minorEastAsia" w:hAnsiTheme="minorHAnsi" w:cstheme="minorBidi"/>
          <w:sz w:val="28"/>
          <w:szCs w:val="28"/>
          <w:lang w:eastAsia="en-US"/>
        </w:rPr>
        <w:t>, welche Projekte ausgezeichnet werde</w:t>
      </w:r>
      <w:r w:rsidR="002859FE">
        <w:rPr>
          <w:rFonts w:asciiTheme="minorHAnsi" w:eastAsiaTheme="minorEastAsia" w:hAnsiTheme="minorHAnsi" w:cstheme="minorBidi"/>
          <w:sz w:val="28"/>
          <w:szCs w:val="28"/>
          <w:lang w:eastAsia="en-US"/>
        </w:rPr>
        <w:t>n</w:t>
      </w:r>
      <w:r w:rsidR="00354AC9">
        <w:rPr>
          <w:rFonts w:asciiTheme="minorHAnsi" w:eastAsiaTheme="minorEastAsia" w:hAnsiTheme="minorHAnsi" w:cstheme="minorBidi"/>
          <w:sz w:val="28"/>
          <w:szCs w:val="28"/>
          <w:lang w:eastAsia="en-US"/>
        </w:rPr>
        <w:t>.</w:t>
      </w:r>
    </w:p>
    <w:p w14:paraId="243963A1" w14:textId="702542FC" w:rsidR="0099548A" w:rsidRPr="00C41B43" w:rsidRDefault="0099548A" w:rsidP="0043553D">
      <w:pPr>
        <w:rPr>
          <w:rFonts w:cstheme="minorHAnsi"/>
          <w:b/>
          <w:bCs/>
        </w:rPr>
      </w:pPr>
    </w:p>
    <w:p w14:paraId="3EC7B5C1" w14:textId="5EC33021" w:rsidR="0043553D" w:rsidRPr="00C41B43" w:rsidRDefault="0043553D" w:rsidP="0043553D">
      <w:pPr>
        <w:rPr>
          <w:rFonts w:cstheme="minorHAnsi"/>
          <w:b/>
          <w:bCs/>
        </w:rPr>
      </w:pPr>
      <w:r w:rsidRPr="00C41B43">
        <w:rPr>
          <w:rFonts w:cstheme="minorHAnsi"/>
          <w:b/>
          <w:bCs/>
        </w:rPr>
        <w:lastRenderedPageBreak/>
        <w:t>Bewerbungsbogen</w:t>
      </w:r>
    </w:p>
    <w:p w14:paraId="15E6F226" w14:textId="77777777" w:rsidR="003C580F" w:rsidRDefault="003C580F" w:rsidP="005D6CC7">
      <w:pPr>
        <w:rPr>
          <w:rFonts w:cstheme="minorHAnsi"/>
        </w:rPr>
        <w:sectPr w:rsidR="003C580F" w:rsidSect="00E60C07">
          <w:headerReference w:type="default" r:id="rId13"/>
          <w:footerReference w:type="default" r:id="rId14"/>
          <w:pgSz w:w="11906" w:h="16838" w:code="9"/>
          <w:pgMar w:top="1440" w:right="1440" w:bottom="1008" w:left="1440" w:header="720" w:footer="432" w:gutter="0"/>
          <w:cols w:space="720"/>
          <w:docGrid w:linePitch="381"/>
        </w:sectPr>
      </w:pPr>
    </w:p>
    <w:tbl>
      <w:tblPr>
        <w:tblStyle w:val="Tabellenraster"/>
        <w:tblW w:w="52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5104"/>
        <w:gridCol w:w="95"/>
        <w:gridCol w:w="188"/>
        <w:gridCol w:w="283"/>
      </w:tblGrid>
      <w:tr w:rsidR="00650259" w:rsidRPr="00C41B43" w14:paraId="257F01C6" w14:textId="77777777" w:rsidTr="00116116">
        <w:trPr>
          <w:gridAfter w:val="2"/>
          <w:wAfter w:w="248" w:type="pct"/>
        </w:trPr>
        <w:tc>
          <w:tcPr>
            <w:tcW w:w="2015" w:type="pct"/>
            <w:vAlign w:val="bottom"/>
          </w:tcPr>
          <w:p w14:paraId="122372AC" w14:textId="777D1DA3" w:rsidR="00650259" w:rsidRPr="00C41B43" w:rsidRDefault="0099548A" w:rsidP="005D6CC7">
            <w:pPr>
              <w:rPr>
                <w:rFonts w:cstheme="minorHAnsi"/>
              </w:rPr>
            </w:pPr>
            <w:permStart w:id="499075137" w:edGrp="everyone" w:colFirst="1" w:colLast="1"/>
            <w:r w:rsidRPr="00C41B43">
              <w:rPr>
                <w:rFonts w:cstheme="minorHAnsi"/>
              </w:rPr>
              <w:t>Name des Vereins</w:t>
            </w:r>
          </w:p>
        </w:tc>
        <w:tc>
          <w:tcPr>
            <w:tcW w:w="2737" w:type="pct"/>
            <w:gridSpan w:val="2"/>
            <w:tcBorders>
              <w:bottom w:val="single" w:sz="4" w:space="0" w:color="auto"/>
            </w:tcBorders>
            <w:vAlign w:val="bottom"/>
          </w:tcPr>
          <w:p w14:paraId="74F2E66E" w14:textId="4AB96354" w:rsidR="00650259" w:rsidRPr="00C41B43" w:rsidRDefault="00650259" w:rsidP="005D6CC7">
            <w:pPr>
              <w:spacing w:before="120"/>
              <w:rPr>
                <w:rFonts w:cstheme="minorHAnsi"/>
              </w:rPr>
            </w:pPr>
          </w:p>
        </w:tc>
      </w:tr>
      <w:tr w:rsidR="00650259" w:rsidRPr="00C41B43" w14:paraId="271A919A" w14:textId="77777777" w:rsidTr="00116116">
        <w:trPr>
          <w:gridAfter w:val="2"/>
          <w:wAfter w:w="248" w:type="pct"/>
        </w:trPr>
        <w:tc>
          <w:tcPr>
            <w:tcW w:w="2015" w:type="pct"/>
            <w:vAlign w:val="bottom"/>
          </w:tcPr>
          <w:p w14:paraId="1473CD7E" w14:textId="77FDC741" w:rsidR="00650259" w:rsidRPr="00C41B43" w:rsidRDefault="63552F0E" w:rsidP="1838953C">
            <w:permStart w:id="910303048" w:edGrp="everyone" w:colFirst="1" w:colLast="1"/>
            <w:permEnd w:id="499075137"/>
            <w:r w:rsidRPr="1838953C">
              <w:t>Landest</w:t>
            </w:r>
            <w:r w:rsidR="0099548A" w:rsidRPr="1838953C">
              <w:t>urnverband</w:t>
            </w:r>
          </w:p>
        </w:tc>
        <w:tc>
          <w:tcPr>
            <w:tcW w:w="2737" w:type="pct"/>
            <w:gridSpan w:val="2"/>
            <w:tcBorders>
              <w:bottom w:val="single" w:sz="4" w:space="0" w:color="auto"/>
            </w:tcBorders>
            <w:vAlign w:val="bottom"/>
          </w:tcPr>
          <w:p w14:paraId="399F15F8" w14:textId="113804E8" w:rsidR="00650259" w:rsidRPr="00C41B43" w:rsidRDefault="00650259" w:rsidP="005D6CC7">
            <w:pPr>
              <w:spacing w:before="120"/>
              <w:rPr>
                <w:rFonts w:cstheme="minorHAnsi"/>
              </w:rPr>
            </w:pPr>
          </w:p>
        </w:tc>
      </w:tr>
      <w:tr w:rsidR="00650259" w:rsidRPr="00C41B43" w14:paraId="3CA157F4" w14:textId="77777777" w:rsidTr="00116116">
        <w:trPr>
          <w:gridAfter w:val="2"/>
          <w:wAfter w:w="248" w:type="pct"/>
        </w:trPr>
        <w:tc>
          <w:tcPr>
            <w:tcW w:w="2015" w:type="pct"/>
            <w:vAlign w:val="bottom"/>
          </w:tcPr>
          <w:p w14:paraId="415097DD" w14:textId="57DC077F" w:rsidR="00650259" w:rsidRPr="00C41B43" w:rsidRDefault="0099548A" w:rsidP="005D6CC7">
            <w:pPr>
              <w:rPr>
                <w:rFonts w:cstheme="minorHAnsi"/>
              </w:rPr>
            </w:pPr>
            <w:permStart w:id="994259932" w:edGrp="everyone" w:colFirst="1" w:colLast="1"/>
            <w:permEnd w:id="910303048"/>
            <w:r w:rsidRPr="00C41B43">
              <w:rPr>
                <w:rFonts w:cstheme="minorHAnsi"/>
              </w:rPr>
              <w:t xml:space="preserve">Ansprechpartner/in </w:t>
            </w:r>
            <w:r w:rsidR="00C41B43" w:rsidRPr="00C41B43">
              <w:rPr>
                <w:rFonts w:cstheme="minorHAnsi"/>
              </w:rPr>
              <w:t xml:space="preserve">&amp; </w:t>
            </w:r>
            <w:r w:rsidRPr="00C41B43">
              <w:rPr>
                <w:rFonts w:cstheme="minorHAnsi"/>
              </w:rPr>
              <w:t>Funktion</w:t>
            </w:r>
          </w:p>
        </w:tc>
        <w:tc>
          <w:tcPr>
            <w:tcW w:w="2737" w:type="pct"/>
            <w:gridSpan w:val="2"/>
            <w:tcBorders>
              <w:bottom w:val="single" w:sz="4" w:space="0" w:color="auto"/>
            </w:tcBorders>
            <w:vAlign w:val="bottom"/>
          </w:tcPr>
          <w:p w14:paraId="4BDEC7BC" w14:textId="77777777" w:rsidR="00650259" w:rsidRPr="00C41B43" w:rsidRDefault="00650259" w:rsidP="005D6CC7">
            <w:pPr>
              <w:spacing w:before="120"/>
              <w:rPr>
                <w:rFonts w:cstheme="minorHAnsi"/>
              </w:rPr>
            </w:pPr>
          </w:p>
        </w:tc>
      </w:tr>
      <w:tr w:rsidR="00650259" w:rsidRPr="00C41B43" w14:paraId="3CB0ABBC" w14:textId="77777777" w:rsidTr="00116116">
        <w:trPr>
          <w:gridAfter w:val="2"/>
          <w:wAfter w:w="248" w:type="pct"/>
        </w:trPr>
        <w:tc>
          <w:tcPr>
            <w:tcW w:w="2015" w:type="pct"/>
            <w:vAlign w:val="bottom"/>
          </w:tcPr>
          <w:p w14:paraId="14B8119F" w14:textId="24623999" w:rsidR="00650259" w:rsidRPr="00C41B43" w:rsidRDefault="0099548A" w:rsidP="005D6CC7">
            <w:pPr>
              <w:rPr>
                <w:rFonts w:cstheme="minorHAnsi"/>
              </w:rPr>
            </w:pPr>
            <w:permStart w:id="1957970884" w:edGrp="everyone" w:colFirst="1" w:colLast="1"/>
            <w:permEnd w:id="994259932"/>
            <w:r w:rsidRPr="00C41B43">
              <w:rPr>
                <w:rFonts w:cstheme="minorHAnsi"/>
              </w:rPr>
              <w:t>Adresse</w:t>
            </w:r>
          </w:p>
        </w:tc>
        <w:tc>
          <w:tcPr>
            <w:tcW w:w="2737" w:type="pct"/>
            <w:gridSpan w:val="2"/>
            <w:tcBorders>
              <w:bottom w:val="single" w:sz="4" w:space="0" w:color="auto"/>
            </w:tcBorders>
            <w:vAlign w:val="bottom"/>
          </w:tcPr>
          <w:p w14:paraId="7488BC67" w14:textId="77777777" w:rsidR="00650259" w:rsidRPr="00C41B43" w:rsidRDefault="00650259" w:rsidP="005D6CC7">
            <w:pPr>
              <w:spacing w:before="120"/>
              <w:rPr>
                <w:rFonts w:cstheme="minorHAnsi"/>
              </w:rPr>
            </w:pPr>
          </w:p>
        </w:tc>
      </w:tr>
      <w:tr w:rsidR="00650259" w:rsidRPr="00C41B43" w14:paraId="63561C9C" w14:textId="77777777" w:rsidTr="00116116">
        <w:trPr>
          <w:gridAfter w:val="2"/>
          <w:wAfter w:w="248" w:type="pct"/>
        </w:trPr>
        <w:tc>
          <w:tcPr>
            <w:tcW w:w="2015" w:type="pct"/>
            <w:vAlign w:val="bottom"/>
          </w:tcPr>
          <w:p w14:paraId="60B92FED" w14:textId="3CC26325" w:rsidR="00650259" w:rsidRPr="00C41B43" w:rsidRDefault="00514BC0" w:rsidP="005D6CC7">
            <w:pPr>
              <w:rPr>
                <w:rFonts w:cstheme="minorHAnsi"/>
              </w:rPr>
            </w:pPr>
            <w:permStart w:id="588871578" w:edGrp="everyone" w:colFirst="1" w:colLast="1"/>
            <w:permEnd w:id="1957970884"/>
            <w:r>
              <w:rPr>
                <w:rFonts w:cstheme="minorHAnsi"/>
              </w:rPr>
              <w:t>Telefon</w:t>
            </w:r>
          </w:p>
        </w:tc>
        <w:tc>
          <w:tcPr>
            <w:tcW w:w="2737" w:type="pct"/>
            <w:gridSpan w:val="2"/>
            <w:tcBorders>
              <w:bottom w:val="single" w:sz="4" w:space="0" w:color="auto"/>
            </w:tcBorders>
            <w:vAlign w:val="bottom"/>
          </w:tcPr>
          <w:p w14:paraId="3B706EC4" w14:textId="77777777" w:rsidR="00650259" w:rsidRPr="00C41B43" w:rsidRDefault="00650259" w:rsidP="005D6CC7">
            <w:pPr>
              <w:spacing w:before="120"/>
              <w:rPr>
                <w:rFonts w:cstheme="minorHAnsi"/>
              </w:rPr>
            </w:pPr>
          </w:p>
        </w:tc>
      </w:tr>
      <w:tr w:rsidR="00650259" w:rsidRPr="00C41B43" w14:paraId="3A58AD03" w14:textId="77777777" w:rsidTr="00116116">
        <w:trPr>
          <w:gridAfter w:val="2"/>
          <w:wAfter w:w="248" w:type="pct"/>
        </w:trPr>
        <w:tc>
          <w:tcPr>
            <w:tcW w:w="2015" w:type="pct"/>
            <w:vAlign w:val="bottom"/>
          </w:tcPr>
          <w:p w14:paraId="79946A7B" w14:textId="356EF1D5" w:rsidR="00650259" w:rsidRPr="00C41B43" w:rsidRDefault="00514BC0" w:rsidP="005D6CC7">
            <w:pPr>
              <w:rPr>
                <w:rFonts w:cstheme="minorHAnsi"/>
              </w:rPr>
            </w:pPr>
            <w:permStart w:id="1779182350" w:edGrp="everyone" w:colFirst="1" w:colLast="1"/>
            <w:permEnd w:id="588871578"/>
            <w:r>
              <w:rPr>
                <w:rFonts w:cstheme="minorHAnsi"/>
              </w:rPr>
              <w:t>E-Mail</w:t>
            </w:r>
          </w:p>
        </w:tc>
        <w:tc>
          <w:tcPr>
            <w:tcW w:w="2737" w:type="pct"/>
            <w:gridSpan w:val="2"/>
            <w:tcBorders>
              <w:bottom w:val="single" w:sz="4" w:space="0" w:color="auto"/>
            </w:tcBorders>
            <w:vAlign w:val="bottom"/>
          </w:tcPr>
          <w:p w14:paraId="4DC5DA68" w14:textId="77777777" w:rsidR="00650259" w:rsidRPr="00C41B43" w:rsidRDefault="00650259" w:rsidP="005D6CC7">
            <w:pPr>
              <w:spacing w:before="120"/>
              <w:rPr>
                <w:rFonts w:cstheme="minorHAnsi"/>
              </w:rPr>
            </w:pPr>
          </w:p>
        </w:tc>
      </w:tr>
      <w:permEnd w:id="1779182350"/>
      <w:tr w:rsidR="00620B3A" w:rsidRPr="00E60C07" w14:paraId="2EB34FD8" w14:textId="77777777" w:rsidTr="00116116">
        <w:tc>
          <w:tcPr>
            <w:tcW w:w="4702" w:type="pct"/>
            <w:gridSpan w:val="2"/>
            <w:vAlign w:val="bottom"/>
          </w:tcPr>
          <w:p w14:paraId="1943E552" w14:textId="1C9CD6F1" w:rsidR="0099548A" w:rsidRPr="00C41B43" w:rsidRDefault="0099548A" w:rsidP="005D6CC7">
            <w:pPr>
              <w:rPr>
                <w:rFonts w:ascii="Arial" w:hAnsi="Arial" w:cs="Arial"/>
              </w:rPr>
            </w:pPr>
          </w:p>
          <w:p w14:paraId="79745209" w14:textId="7FD1ADB0" w:rsidR="0099548A" w:rsidRPr="00C41B43" w:rsidRDefault="0099548A" w:rsidP="005D6CC7">
            <w:pPr>
              <w:rPr>
                <w:rFonts w:ascii="Arial" w:hAnsi="Arial" w:cs="Arial"/>
              </w:rPr>
            </w:pPr>
          </w:p>
          <w:p w14:paraId="72AB3050" w14:textId="7FD1ADB0" w:rsidR="0099548A" w:rsidRDefault="0099548A" w:rsidP="1838953C">
            <w:r w:rsidRPr="1838953C">
              <w:t>Bitte beschreibt Eure Ausgangslage der inklusiven Arbeit in Eurem Verein (bereits inklusive Angebote, bereits Gruppen mit Kindern mit Handicap, Kontakte zu Einrichtungen</w:t>
            </w:r>
            <w:r w:rsidR="2B16E041" w:rsidRPr="1838953C">
              <w:t>,</w:t>
            </w:r>
            <w:r w:rsidRPr="1838953C">
              <w:t>…</w:t>
            </w:r>
            <w:r w:rsidR="1D4875E4" w:rsidRPr="1838953C">
              <w:t xml:space="preserve"> oder kompletter Neustart</w:t>
            </w:r>
            <w:r w:rsidRPr="1838953C">
              <w:t>)</w:t>
            </w:r>
          </w:p>
          <w:p w14:paraId="758A8312" w14:textId="4BD91161" w:rsidR="00ED5DDA" w:rsidRDefault="00825B04" w:rsidP="1838953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4802BF07" wp14:editId="5B90FB9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5080</wp:posOffset>
                      </wp:positionV>
                      <wp:extent cx="5629275" cy="2238375"/>
                      <wp:effectExtent l="0" t="0" r="28575" b="28575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9275" cy="2238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B1E288" w14:textId="77777777" w:rsidR="00825B04" w:rsidRDefault="00825B04">
                                  <w:permStart w:id="1208495421" w:edGrp="everyone"/>
                                  <w:permEnd w:id="1208495421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02BF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5" o:spid="_x0000_s1026" type="#_x0000_t202" style="position:absolute;margin-left:.6pt;margin-top:.4pt;width:443.25pt;height:17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" fillcolor="white [3201]" strokeweight=".5pt">
                      <v:textbox>
                        <w:txbxContent>
                          <w:p w14:paraId="21B1E288" w14:textId="77777777" w:rsidR="00825B04" w:rsidRDefault="00825B04">
                            <w:permStart w:id="1208495421" w:edGrp="everyone"/>
                            <w:permEnd w:id="120849542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54174B" w14:textId="77777777" w:rsidR="00825B04" w:rsidRDefault="00825B04" w:rsidP="1838953C"/>
          <w:p w14:paraId="5B25623F" w14:textId="77777777" w:rsidR="00825B04" w:rsidRDefault="00825B04" w:rsidP="1838953C"/>
          <w:p w14:paraId="0CAEBA2E" w14:textId="77777777" w:rsidR="00825B04" w:rsidRDefault="00825B04" w:rsidP="1838953C"/>
          <w:p w14:paraId="158356C2" w14:textId="77777777" w:rsidR="00825B04" w:rsidRDefault="00825B04" w:rsidP="1838953C"/>
          <w:p w14:paraId="3197550C" w14:textId="77777777" w:rsidR="00825B04" w:rsidRDefault="00825B04" w:rsidP="1838953C"/>
          <w:p w14:paraId="2D6A460F" w14:textId="77777777" w:rsidR="00825B04" w:rsidRDefault="00825B04" w:rsidP="1838953C"/>
          <w:p w14:paraId="6EA83A5A" w14:textId="15A671D9" w:rsidR="00825B04" w:rsidRPr="00C41B43" w:rsidRDefault="00825B04" w:rsidP="1838953C"/>
        </w:tc>
        <w:tc>
          <w:tcPr>
            <w:tcW w:w="149" w:type="pct"/>
            <w:gridSpan w:val="2"/>
          </w:tcPr>
          <w:p w14:paraId="46D37E30" w14:textId="77777777" w:rsidR="00806FF3" w:rsidRPr="00E60C07" w:rsidRDefault="00806FF3" w:rsidP="00806FF3">
            <w:pPr>
              <w:spacing w:before="240"/>
            </w:pPr>
          </w:p>
        </w:tc>
        <w:tc>
          <w:tcPr>
            <w:tcW w:w="149" w:type="pct"/>
            <w:vAlign w:val="bottom"/>
          </w:tcPr>
          <w:p w14:paraId="3A9CDC11" w14:textId="49D9C53E" w:rsidR="00806FF3" w:rsidRPr="00E60C07" w:rsidRDefault="00806FF3" w:rsidP="005D6CC7">
            <w:pPr>
              <w:jc w:val="right"/>
            </w:pPr>
          </w:p>
        </w:tc>
      </w:tr>
      <w:tr w:rsidR="00156065" w:rsidRPr="00E60C07" w14:paraId="54EBA49A" w14:textId="77777777" w:rsidTr="00E13A32">
        <w:trPr>
          <w:gridAfter w:val="3"/>
          <w:wAfter w:w="298" w:type="pct"/>
        </w:trPr>
        <w:tc>
          <w:tcPr>
            <w:tcW w:w="4702" w:type="pct"/>
            <w:gridSpan w:val="2"/>
            <w:vAlign w:val="bottom"/>
          </w:tcPr>
          <w:p w14:paraId="3590B9AF" w14:textId="227E678C" w:rsidR="00156065" w:rsidRDefault="00156065" w:rsidP="00843E02"/>
          <w:p w14:paraId="30B0E183" w14:textId="77777777" w:rsidR="00F944FE" w:rsidRDefault="00F944FE" w:rsidP="00843E02"/>
          <w:p w14:paraId="237002C6" w14:textId="77777777" w:rsidR="00E13A32" w:rsidRDefault="00E13A32" w:rsidP="00843E02"/>
          <w:p w14:paraId="2028D056" w14:textId="77777777" w:rsidR="006D7C0F" w:rsidRDefault="006D7C0F" w:rsidP="00843E02"/>
          <w:p w14:paraId="5E8643CA" w14:textId="16ED1419" w:rsidR="00156065" w:rsidRDefault="00156065" w:rsidP="00843E02">
            <w:r w:rsidRPr="07263B0E">
              <w:t>Beschreibt hier Euer Vorhaben / Eure Maßnahmen (Was genau wollt ihr umsetzen, was erreichen,….</w:t>
            </w:r>
            <w:r w:rsidR="00690E8E">
              <w:t>)</w:t>
            </w:r>
          </w:p>
          <w:p w14:paraId="4E791B36" w14:textId="69852B3D" w:rsidR="00ED5DDA" w:rsidRDefault="00825B04" w:rsidP="00843E02">
            <w:pPr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BCE9B6" wp14:editId="2B7C4CF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58420</wp:posOffset>
                      </wp:positionV>
                      <wp:extent cx="5629275" cy="2257425"/>
                      <wp:effectExtent l="0" t="0" r="28575" b="28575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9275" cy="2257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DC4212" w14:textId="77777777" w:rsidR="00825B04" w:rsidRDefault="00825B04" w:rsidP="00825B04">
                                  <w:permStart w:id="1175791930" w:edGrp="everyone"/>
                                  <w:permEnd w:id="117579193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CE9B6" id="Textfeld 6" o:spid="_x0000_s1027" type="#_x0000_t202" style="position:absolute;margin-left:-.15pt;margin-top:4.6pt;width:443.25pt;height:1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" fillcolor="white [3201]" strokeweight=".5pt">
                      <v:textbox>
                        <w:txbxContent>
                          <w:p w14:paraId="51DC4212" w14:textId="77777777" w:rsidR="00825B04" w:rsidRDefault="00825B04" w:rsidP="00825B04">
                            <w:permStart w:id="1175791930" w:edGrp="everyone"/>
                            <w:permEnd w:id="1175791930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9051B63" w14:textId="55DF1067" w:rsidR="00825B04" w:rsidRDefault="00825B04" w:rsidP="00843E02">
            <w:pPr>
              <w:rPr>
                <w:rFonts w:cstheme="minorHAnsi"/>
              </w:rPr>
            </w:pPr>
          </w:p>
          <w:p w14:paraId="3E761E66" w14:textId="77777777" w:rsidR="00825B04" w:rsidRDefault="00825B04" w:rsidP="00843E02">
            <w:pPr>
              <w:rPr>
                <w:rFonts w:cstheme="minorHAnsi"/>
              </w:rPr>
            </w:pPr>
          </w:p>
          <w:p w14:paraId="3FB38941" w14:textId="77777777" w:rsidR="00825B04" w:rsidRDefault="00825B04" w:rsidP="00843E02">
            <w:pPr>
              <w:rPr>
                <w:rFonts w:cstheme="minorHAnsi"/>
              </w:rPr>
            </w:pPr>
          </w:p>
          <w:p w14:paraId="152EB06D" w14:textId="77777777" w:rsidR="00825B04" w:rsidRDefault="00825B04" w:rsidP="00843E02">
            <w:pPr>
              <w:rPr>
                <w:rFonts w:cstheme="minorHAnsi"/>
              </w:rPr>
            </w:pPr>
          </w:p>
          <w:p w14:paraId="2EB7F1FF" w14:textId="77777777" w:rsidR="00825B04" w:rsidRDefault="00825B04" w:rsidP="00843E02">
            <w:pPr>
              <w:rPr>
                <w:rFonts w:cstheme="minorHAnsi"/>
              </w:rPr>
            </w:pPr>
          </w:p>
          <w:p w14:paraId="59B8D643" w14:textId="77777777" w:rsidR="00825B04" w:rsidRDefault="00825B04" w:rsidP="00843E02">
            <w:pPr>
              <w:rPr>
                <w:rFonts w:cstheme="minorHAnsi"/>
              </w:rPr>
            </w:pPr>
          </w:p>
          <w:p w14:paraId="309F3B7A" w14:textId="61CB924F" w:rsidR="00825B04" w:rsidRPr="00C41B43" w:rsidRDefault="00825B04" w:rsidP="00843E02">
            <w:pPr>
              <w:rPr>
                <w:rFonts w:cstheme="minorHAnsi"/>
              </w:rPr>
            </w:pPr>
          </w:p>
        </w:tc>
      </w:tr>
      <w:tr w:rsidR="00156065" w:rsidRPr="00E60C07" w14:paraId="68158E15" w14:textId="77777777" w:rsidTr="00E13A32">
        <w:trPr>
          <w:gridAfter w:val="3"/>
          <w:wAfter w:w="298" w:type="pct"/>
        </w:trPr>
        <w:tc>
          <w:tcPr>
            <w:tcW w:w="4702" w:type="pct"/>
            <w:gridSpan w:val="2"/>
            <w:vAlign w:val="bottom"/>
          </w:tcPr>
          <w:p w14:paraId="621A994C" w14:textId="7FD1ADB0" w:rsidR="00ED5DDA" w:rsidRDefault="00ED5DDA" w:rsidP="00843E02"/>
          <w:p w14:paraId="32426DAF" w14:textId="77777777" w:rsidR="00E13A32" w:rsidRDefault="00E13A32" w:rsidP="00843E02"/>
          <w:p w14:paraId="16208E72" w14:textId="77777777" w:rsidR="00E13A32" w:rsidRDefault="00E13A32" w:rsidP="00843E02"/>
          <w:p w14:paraId="3BCE1A39" w14:textId="77777777" w:rsidR="00E13A32" w:rsidRDefault="00E13A32" w:rsidP="00843E02"/>
          <w:p w14:paraId="1FEC4E3E" w14:textId="7A0563AF" w:rsidR="00156065" w:rsidRDefault="00156065" w:rsidP="00843E02">
            <w:r w:rsidRPr="07263B0E">
              <w:t xml:space="preserve">Kooperationen sind erfolgsversprechend… (habt ihr eine Kooperation oder plant ihr eine einzugehen? Mit wem? Wie sieht diese aus? </w:t>
            </w:r>
          </w:p>
          <w:p w14:paraId="6338ECBE" w14:textId="78046EAE" w:rsidR="00ED5DDA" w:rsidRDefault="00825B04" w:rsidP="00843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2EB98B" wp14:editId="7FDBAC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69850</wp:posOffset>
                      </wp:positionV>
                      <wp:extent cx="5629275" cy="1971675"/>
                      <wp:effectExtent l="0" t="0" r="28575" b="28575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9275" cy="1971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6D3768" w14:textId="77777777" w:rsidR="00825B04" w:rsidRDefault="00825B04" w:rsidP="00825B04">
                                  <w:permStart w:id="1280456849" w:edGrp="everyone"/>
                                  <w:permEnd w:id="128045684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EB98B" id="Textfeld 7" o:spid="_x0000_s1028" type="#_x0000_t202" style="position:absolute;margin-left:0;margin-top:5.5pt;width:443.25pt;height:15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" fillcolor="white [3201]" strokeweight=".5pt">
                      <v:textbox>
                        <w:txbxContent>
                          <w:p w14:paraId="1A6D3768" w14:textId="77777777" w:rsidR="00825B04" w:rsidRDefault="00825B04" w:rsidP="00825B04">
                            <w:permStart w:id="1280456849" w:edGrp="everyone"/>
                            <w:permEnd w:id="1280456849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DC73DB" w14:textId="24CA17EC" w:rsidR="00825B04" w:rsidRDefault="00825B04" w:rsidP="00843E02"/>
          <w:p w14:paraId="05080A4F" w14:textId="77777777" w:rsidR="00825B04" w:rsidRDefault="00825B04" w:rsidP="00843E02"/>
          <w:p w14:paraId="6EE99A80" w14:textId="77777777" w:rsidR="00825B04" w:rsidRDefault="00825B04" w:rsidP="00843E02"/>
          <w:p w14:paraId="2EE529D8" w14:textId="77777777" w:rsidR="00825B04" w:rsidRDefault="00825B04" w:rsidP="00843E02"/>
          <w:p w14:paraId="49950B09" w14:textId="77777777" w:rsidR="00825B04" w:rsidRDefault="00825B04" w:rsidP="00843E02"/>
          <w:p w14:paraId="0D5AE015" w14:textId="77777777" w:rsidR="00825B04" w:rsidRDefault="00825B04" w:rsidP="00843E02"/>
          <w:p w14:paraId="760DAFD1" w14:textId="75D5278A" w:rsidR="00825B04" w:rsidRPr="00C41B43" w:rsidRDefault="00825B04" w:rsidP="00843E02"/>
        </w:tc>
      </w:tr>
    </w:tbl>
    <w:p w14:paraId="6D4871D4" w14:textId="0F43CB7A" w:rsidR="00620B3A" w:rsidRDefault="00620B3A" w:rsidP="00E677FE">
      <w:pPr>
        <w:spacing w:after="0"/>
        <w:rPr>
          <w:sz w:val="12"/>
          <w:szCs w:val="16"/>
        </w:rPr>
      </w:pPr>
    </w:p>
    <w:tbl>
      <w:tblPr>
        <w:tblStyle w:val="Tabellenraster"/>
        <w:tblW w:w="52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566"/>
      </w:tblGrid>
      <w:tr w:rsidR="00620B3A" w:rsidRPr="00E60C07" w14:paraId="1E72C4B9" w14:textId="77777777" w:rsidTr="00693F73">
        <w:tc>
          <w:tcPr>
            <w:tcW w:w="4702" w:type="pct"/>
            <w:vAlign w:val="bottom"/>
          </w:tcPr>
          <w:p w14:paraId="48564E56" w14:textId="77777777" w:rsidR="00620B3A" w:rsidRDefault="00620B3A" w:rsidP="00843E02">
            <w:pPr>
              <w:rPr>
                <w:rFonts w:cstheme="minorHAnsi"/>
              </w:rPr>
            </w:pPr>
          </w:p>
          <w:p w14:paraId="2063C449" w14:textId="77777777" w:rsidR="0082263F" w:rsidRPr="00C41B43" w:rsidRDefault="0082263F" w:rsidP="00843E02">
            <w:pPr>
              <w:rPr>
                <w:rFonts w:cstheme="minorHAnsi"/>
              </w:rPr>
            </w:pPr>
          </w:p>
          <w:p w14:paraId="32080F69" w14:textId="5CEB2549" w:rsidR="00620B3A" w:rsidRPr="00C41B43" w:rsidRDefault="6564424A" w:rsidP="1838953C">
            <w:r w:rsidRPr="1838953C">
              <w:t xml:space="preserve">Könnt Ihr auf ein Netzwerk zurückgreifen oder plant </w:t>
            </w:r>
            <w:r w:rsidR="18674F37" w:rsidRPr="1838953C">
              <w:t xml:space="preserve">Ihr </w:t>
            </w:r>
            <w:r w:rsidRPr="1838953C">
              <w:t>ein</w:t>
            </w:r>
            <w:r w:rsidR="1CB70131" w:rsidRPr="1838953C">
              <w:t>e</w:t>
            </w:r>
            <w:r w:rsidRPr="1838953C">
              <w:t xml:space="preserve">s aufzubauen? </w:t>
            </w:r>
          </w:p>
        </w:tc>
        <w:tc>
          <w:tcPr>
            <w:tcW w:w="298" w:type="pct"/>
          </w:tcPr>
          <w:p w14:paraId="7A4404A2" w14:textId="77777777" w:rsidR="00620B3A" w:rsidRPr="00E60C07" w:rsidRDefault="00620B3A" w:rsidP="00843E02">
            <w:pPr>
              <w:spacing w:before="240"/>
            </w:pPr>
          </w:p>
        </w:tc>
      </w:tr>
      <w:tr w:rsidR="00620B3A" w:rsidRPr="00E60C07" w14:paraId="5C6FD083" w14:textId="77777777" w:rsidTr="00D45719">
        <w:tc>
          <w:tcPr>
            <w:tcW w:w="4702" w:type="pct"/>
            <w:vAlign w:val="bottom"/>
          </w:tcPr>
          <w:p w14:paraId="236DEFC4" w14:textId="75E98581" w:rsidR="00620B3A" w:rsidRDefault="00825B04" w:rsidP="00843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B3D938" wp14:editId="6880FF9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66675</wp:posOffset>
                      </wp:positionV>
                      <wp:extent cx="5629275" cy="2105025"/>
                      <wp:effectExtent l="0" t="0" r="28575" b="28575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9275" cy="210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77E47B" w14:textId="77777777" w:rsidR="00825B04" w:rsidRDefault="00825B04" w:rsidP="00825B04">
                                  <w:permStart w:id="452998140" w:edGrp="everyone"/>
                                  <w:permEnd w:id="45299814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3D938" id="Textfeld 8" o:spid="_x0000_s1029" type="#_x0000_t202" style="position:absolute;margin-left:-.15pt;margin-top:5.25pt;width:443.25pt;height:16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" fillcolor="white [3201]" strokeweight=".5pt">
                      <v:textbox>
                        <w:txbxContent>
                          <w:p w14:paraId="0E77E47B" w14:textId="77777777" w:rsidR="00825B04" w:rsidRDefault="00825B04" w:rsidP="00825B04">
                            <w:permStart w:id="452998140" w:edGrp="everyone"/>
                            <w:permEnd w:id="452998140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D06DB5" w14:textId="7E8CAD83" w:rsidR="00825B04" w:rsidRDefault="00825B04" w:rsidP="00843E02"/>
          <w:p w14:paraId="1F58B066" w14:textId="28740496" w:rsidR="00825B04" w:rsidRDefault="00825B04" w:rsidP="00843E02"/>
          <w:p w14:paraId="05E0A591" w14:textId="163C7290" w:rsidR="00825B04" w:rsidRDefault="00825B04" w:rsidP="00843E02"/>
          <w:p w14:paraId="2803AB59" w14:textId="2FD12F2E" w:rsidR="00825B04" w:rsidRDefault="00825B04" w:rsidP="00843E02"/>
          <w:p w14:paraId="070BB3E2" w14:textId="6700931B" w:rsidR="00825B04" w:rsidRDefault="00825B04" w:rsidP="00843E02"/>
          <w:p w14:paraId="1C1860E1" w14:textId="6E496B0E" w:rsidR="00825B04" w:rsidRDefault="00825B04" w:rsidP="00843E02"/>
          <w:p w14:paraId="119CF7B1" w14:textId="4DD701AA" w:rsidR="00825B04" w:rsidRDefault="00825B04" w:rsidP="00843E02"/>
          <w:p w14:paraId="4C67B1B8" w14:textId="4119CD50" w:rsidR="00825B04" w:rsidRDefault="00825B04" w:rsidP="00843E02"/>
          <w:p w14:paraId="15E65E5E" w14:textId="77777777" w:rsidR="00825B04" w:rsidRDefault="00825B04" w:rsidP="00843E02"/>
          <w:p w14:paraId="186C45AD" w14:textId="77777777" w:rsidR="005703AC" w:rsidRDefault="005703AC" w:rsidP="00843E02"/>
          <w:p w14:paraId="1941052F" w14:textId="40327B9B" w:rsidR="00620B3A" w:rsidRDefault="00620B3A" w:rsidP="00843E02">
            <w:r>
              <w:t>Kostenplan – bitte gebt uns einen Überblick über die geplanten Ausgaben der Gelder: (Also wofür soll das Geld ausgegeben werden? Lehrgänge mit dazugehörigen Kosten, Angebote eines Fahrdienstes, zusätzliche Übungsleitungen,…)</w:t>
            </w:r>
          </w:p>
          <w:p w14:paraId="6BBCB835" w14:textId="13F4E401" w:rsidR="00F72DDD" w:rsidRDefault="00F72DDD" w:rsidP="00843E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227D41" wp14:editId="6AE966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99060</wp:posOffset>
                      </wp:positionV>
                      <wp:extent cx="5629275" cy="1971675"/>
                      <wp:effectExtent l="0" t="0" r="28575" b="28575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29275" cy="1971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0295F6" w14:textId="77777777" w:rsidR="00F72DDD" w:rsidRDefault="00F72DDD" w:rsidP="00F72DDD">
                                  <w:permStart w:id="1706704548" w:edGrp="everyone"/>
                                  <w:permEnd w:id="1706704548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27D41" id="Textfeld 11" o:spid="_x0000_s1030" type="#_x0000_t202" style="position:absolute;margin-left:0;margin-top:7.8pt;width:443.25pt;height:15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" fillcolor="white [3201]" strokeweight=".5pt">
                      <v:textbox>
                        <w:txbxContent>
                          <w:p w14:paraId="630295F6" w14:textId="77777777" w:rsidR="00F72DDD" w:rsidRDefault="00F72DDD" w:rsidP="00F72DDD">
                            <w:permStart w:id="1706704548" w:edGrp="everyone"/>
                            <w:permEnd w:id="1706704548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4E6FAC" w14:textId="0492EF59" w:rsidR="00F72DDD" w:rsidRDefault="00F72DDD" w:rsidP="00843E02"/>
          <w:p w14:paraId="47F916D9" w14:textId="39EE5ED8" w:rsidR="00F72DDD" w:rsidRDefault="00F72DDD" w:rsidP="00843E02"/>
          <w:p w14:paraId="08B96069" w14:textId="4AB44AC0" w:rsidR="00F72DDD" w:rsidRDefault="00F72DDD" w:rsidP="00843E02"/>
          <w:p w14:paraId="01A480D8" w14:textId="1EEF90D3" w:rsidR="00F72DDD" w:rsidRDefault="00F72DDD" w:rsidP="00843E02"/>
          <w:p w14:paraId="6793A486" w14:textId="261BA506" w:rsidR="00F72DDD" w:rsidRDefault="00F72DDD" w:rsidP="00843E02"/>
          <w:p w14:paraId="0D96AE66" w14:textId="77777777" w:rsidR="00F72DDD" w:rsidRDefault="00F72DDD" w:rsidP="00843E02"/>
          <w:p w14:paraId="3354BDC1" w14:textId="03842C89" w:rsidR="00A35F2B" w:rsidRDefault="00A35F2B" w:rsidP="00843E02"/>
          <w:p w14:paraId="0457D074" w14:textId="7664EF66" w:rsidR="00D45719" w:rsidRPr="00E60C07" w:rsidRDefault="00D45719" w:rsidP="00843E02"/>
        </w:tc>
        <w:tc>
          <w:tcPr>
            <w:tcW w:w="298" w:type="pct"/>
          </w:tcPr>
          <w:p w14:paraId="37E4B7E6" w14:textId="77777777" w:rsidR="00620B3A" w:rsidRPr="00E60C07" w:rsidRDefault="00620B3A" w:rsidP="00843E02">
            <w:pPr>
              <w:spacing w:before="240"/>
            </w:pPr>
          </w:p>
        </w:tc>
      </w:tr>
      <w:tr w:rsidR="00620B3A" w:rsidRPr="00E60C07" w14:paraId="0551E5AB" w14:textId="77777777" w:rsidTr="00D45719">
        <w:tc>
          <w:tcPr>
            <w:tcW w:w="4702" w:type="pct"/>
            <w:vAlign w:val="bottom"/>
          </w:tcPr>
          <w:p w14:paraId="175AB145" w14:textId="77777777" w:rsidR="00620B3A" w:rsidRDefault="00620B3A" w:rsidP="00843E02"/>
          <w:p w14:paraId="2D80343B" w14:textId="21C9EC5F" w:rsidR="00DB6317" w:rsidRDefault="00F72DDD" w:rsidP="004C519F">
            <w:pPr>
              <w:keepLines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69AFA94" wp14:editId="5A58FAF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570230</wp:posOffset>
                      </wp:positionV>
                      <wp:extent cx="5429250" cy="2066925"/>
                      <wp:effectExtent l="0" t="0" r="19050" b="28575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0" cy="2066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251FFC" w14:textId="52110DE6" w:rsidR="00825B04" w:rsidRDefault="00825B04">
                                  <w:permStart w:id="906569147" w:edGrp="everyone"/>
                                  <w:permEnd w:id="906569147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AFA94" id="Textfeld 2" o:spid="_x0000_s1031" type="#_x0000_t202" style="position:absolute;margin-left:-5.4pt;margin-top:44.9pt;width:427.5pt;height:16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">
                      <v:textbox>
                        <w:txbxContent>
                          <w:p w14:paraId="5A251FFC" w14:textId="52110DE6" w:rsidR="00825B04" w:rsidRDefault="00825B04">
                            <w:permStart w:id="906569147" w:edGrp="everyone"/>
                            <w:permEnd w:id="906569147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20B3A">
              <w:t>Erläutert bitte, wie Menschen mit Behinderung und deren Familien am Vereinsleben und an der Gestaltung der Maßnahmen/ Angebot teilhaben</w:t>
            </w:r>
            <w:r w:rsidR="00D71ACB">
              <w:t>.</w:t>
            </w:r>
            <w:r w:rsidR="009C36A7">
              <w:t xml:space="preserve"> </w:t>
            </w:r>
          </w:p>
          <w:p w14:paraId="2E218594" w14:textId="22A0C4DA" w:rsidR="00ED5DDA" w:rsidRDefault="00ED5DDA" w:rsidP="00843E02"/>
          <w:p w14:paraId="0CACA0FC" w14:textId="77777777" w:rsidR="00F72DDD" w:rsidRDefault="00F72DDD" w:rsidP="00843E02"/>
          <w:p w14:paraId="37AA837F" w14:textId="40D88C05" w:rsidR="004C519F" w:rsidRPr="00E60C07" w:rsidRDefault="004C519F" w:rsidP="00843E02"/>
        </w:tc>
        <w:tc>
          <w:tcPr>
            <w:tcW w:w="298" w:type="pct"/>
          </w:tcPr>
          <w:p w14:paraId="238375FB" w14:textId="77777777" w:rsidR="00620B3A" w:rsidRPr="00E60C07" w:rsidRDefault="00620B3A" w:rsidP="00843E02">
            <w:pPr>
              <w:spacing w:before="240"/>
            </w:pPr>
          </w:p>
        </w:tc>
      </w:tr>
    </w:tbl>
    <w:p w14:paraId="37193666" w14:textId="05FA49B7" w:rsidR="005979A2" w:rsidRDefault="005979A2" w:rsidP="1838953C">
      <w:r w:rsidRPr="1838953C">
        <w:t xml:space="preserve">Bitte beachtet, dass wir </w:t>
      </w:r>
      <w:r w:rsidR="00F118E3">
        <w:t xml:space="preserve">für den Einsatz der zur Verfügung gestellten Mittel </w:t>
      </w:r>
      <w:r w:rsidR="00697D84">
        <w:t xml:space="preserve">Eure </w:t>
      </w:r>
      <w:r w:rsidRPr="1838953C">
        <w:t>Rechnungen und Quittungen</w:t>
      </w:r>
      <w:r w:rsidR="00697D84">
        <w:t xml:space="preserve"> </w:t>
      </w:r>
      <w:r w:rsidR="6C71FB0F" w:rsidRPr="1838953C">
        <w:t>benötigen</w:t>
      </w:r>
      <w:r w:rsidRPr="1838953C">
        <w:t xml:space="preserve">. </w:t>
      </w:r>
      <w:r w:rsidR="00251C1C">
        <w:t>A</w:t>
      </w:r>
      <w:r w:rsidR="7AE4159B" w:rsidRPr="1838953C">
        <w:t>ußerdem</w:t>
      </w:r>
      <w:r w:rsidR="00251C1C">
        <w:t xml:space="preserve"> </w:t>
      </w:r>
      <w:r w:rsidR="00581F1B">
        <w:t xml:space="preserve">sollten </w:t>
      </w:r>
      <w:r w:rsidRPr="1838953C">
        <w:t>aussagekräftige Fotos und ggf. Presseartikel Eurer Maßnahmen/Projekte</w:t>
      </w:r>
      <w:r w:rsidR="2DE4E6E2" w:rsidRPr="1838953C">
        <w:t xml:space="preserve"> ein</w:t>
      </w:r>
      <w:r w:rsidR="00581F1B">
        <w:t>gereicht werden.</w:t>
      </w:r>
    </w:p>
    <w:p w14:paraId="16EEB5AC" w14:textId="5EBC33FE" w:rsidR="00C41B43" w:rsidRDefault="00C41B43" w:rsidP="005979A2">
      <w:pPr>
        <w:rPr>
          <w:rFonts w:cstheme="minorHAnsi"/>
        </w:rPr>
      </w:pPr>
    </w:p>
    <w:p w14:paraId="75236D10" w14:textId="4BAE94F0" w:rsidR="00C41B43" w:rsidRDefault="00C41B43" w:rsidP="005979A2">
      <w:pPr>
        <w:rPr>
          <w:rFonts w:ascii="Bradley Hand ITC" w:hAnsi="Bradley Hand ITC" w:cstheme="minorHAnsi"/>
        </w:rPr>
      </w:pPr>
      <w:r>
        <w:rPr>
          <w:rFonts w:ascii="Bradley Hand ITC" w:hAnsi="Bradley Hand ITC" w:cstheme="minorHAnsi"/>
        </w:rPr>
        <w:t>Wir freuen uns auf Eure Einsendungen!</w:t>
      </w:r>
    </w:p>
    <w:p w14:paraId="76FB5013" w14:textId="61ABEE2A" w:rsidR="00C41B43" w:rsidRDefault="00C41B43" w:rsidP="005979A2">
      <w:pPr>
        <w:rPr>
          <w:rFonts w:ascii="Bradley Hand ITC" w:hAnsi="Bradley Hand ITC" w:cstheme="minorHAnsi"/>
        </w:rPr>
      </w:pPr>
      <w:r>
        <w:rPr>
          <w:rFonts w:ascii="Bradley Hand ITC" w:hAnsi="Bradley Hand ITC" w:cstheme="minorHAnsi"/>
        </w:rPr>
        <w:t xml:space="preserve">Euer Regionalliga Inklusions-Team </w:t>
      </w:r>
    </w:p>
    <w:p w14:paraId="66B04D88" w14:textId="640D8EC2" w:rsidR="00C41B43" w:rsidRPr="00C41B43" w:rsidRDefault="00C41B43" w:rsidP="005979A2">
      <w:pPr>
        <w:rPr>
          <w:rFonts w:ascii="Bradley Hand ITC" w:hAnsi="Bradley Hand ITC" w:cstheme="minorHAnsi"/>
        </w:rPr>
      </w:pPr>
      <w:r>
        <w:rPr>
          <w:rFonts w:ascii="Bradley Hand ITC" w:hAnsi="Bradley Hand ITC" w:cstheme="minorHAnsi"/>
        </w:rPr>
        <w:t>Astrid und Anna-lena</w:t>
      </w:r>
    </w:p>
    <w:p w14:paraId="602C4056" w14:textId="5C07C117" w:rsidR="005979A2" w:rsidRPr="005979A2" w:rsidRDefault="005979A2" w:rsidP="005979A2">
      <w:pPr>
        <w:rPr>
          <w:sz w:val="12"/>
          <w:szCs w:val="16"/>
        </w:rPr>
      </w:pPr>
    </w:p>
    <w:sectPr w:rsidR="005979A2" w:rsidRPr="005979A2" w:rsidSect="003C580F">
      <w:type w:val="continuous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EE7B2" w14:textId="77777777" w:rsidR="008D6555" w:rsidRDefault="008D6555" w:rsidP="00650259">
      <w:pPr>
        <w:spacing w:after="0" w:line="240" w:lineRule="auto"/>
      </w:pPr>
      <w:r>
        <w:separator/>
      </w:r>
    </w:p>
  </w:endnote>
  <w:endnote w:type="continuationSeparator" w:id="0">
    <w:p w14:paraId="36633695" w14:textId="77777777" w:rsidR="008D6555" w:rsidRDefault="008D6555" w:rsidP="00650259">
      <w:pPr>
        <w:spacing w:after="0" w:line="240" w:lineRule="auto"/>
      </w:pPr>
      <w:r>
        <w:continuationSeparator/>
      </w:r>
    </w:p>
  </w:endnote>
  <w:endnote w:type="continuationNotice" w:id="1">
    <w:p w14:paraId="6CFD542B" w14:textId="77777777" w:rsidR="008D6555" w:rsidRDefault="008D65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80CC5D-2FBC-484E-9F7E-B7B4553AEE84}"/>
    <w:embedBold r:id="rId2" w:fontKey="{49F6B927-28BA-4F9A-BEEC-89EDDF4631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6AF0332-9B48-44FE-8892-9AEFEFB9054B}"/>
    <w:embedBold r:id="rId4" w:fontKey="{E193B66D-CBE6-4B92-BA18-2A1A8CB184FD}"/>
    <w:embedItalic r:id="rId5" w:fontKey="{61C07142-8143-4CF9-B642-21046E8EBF7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B088290-864B-4863-AA87-38D249463C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368C3E5-1AFD-4082-B4E2-2F5F23126689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8" w:fontKey="{BB93FD6C-C8FE-49C3-B558-93385FAF72E0}"/>
    <w:embedBold r:id="rId9" w:fontKey="{29C0131F-BDF6-4812-A7FE-8D418B0AA6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670"/>
      <w:gridCol w:w="3356"/>
    </w:tblGrid>
    <w:tr w:rsidR="009C36A7" w:rsidRPr="0073326A" w14:paraId="558CE614" w14:textId="77777777" w:rsidTr="00E60C07">
      <w:tc>
        <w:tcPr>
          <w:tcW w:w="5670" w:type="dxa"/>
          <w:vAlign w:val="center"/>
        </w:tcPr>
        <w:p w14:paraId="747B16E9" w14:textId="3ED7D6FF" w:rsidR="009C36A7" w:rsidRPr="0073326A" w:rsidRDefault="009C36A7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356" w:type="dxa"/>
          <w:vAlign w:val="center"/>
        </w:tcPr>
        <w:p w14:paraId="312AE481" w14:textId="2EACA434" w:rsidR="009C36A7" w:rsidRPr="0073326A" w:rsidRDefault="009C36A7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9637678" w14:textId="795FBFA3" w:rsidR="009C36A7" w:rsidRDefault="009C36A7" w:rsidP="0073326A">
    <w:pPr>
      <w:pStyle w:val="KeinLeerraum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5A00E0" wp14:editId="280645A9">
          <wp:simplePos x="0" y="0"/>
          <wp:positionH relativeFrom="column">
            <wp:posOffset>-504825</wp:posOffset>
          </wp:positionH>
          <wp:positionV relativeFrom="paragraph">
            <wp:posOffset>-95885</wp:posOffset>
          </wp:positionV>
          <wp:extent cx="6775096" cy="504099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096" cy="504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5445C8" w14:textId="77777777" w:rsidR="008D6555" w:rsidRDefault="008D6555" w:rsidP="00650259">
      <w:pPr>
        <w:spacing w:after="0" w:line="240" w:lineRule="auto"/>
      </w:pPr>
      <w:r>
        <w:separator/>
      </w:r>
    </w:p>
  </w:footnote>
  <w:footnote w:type="continuationSeparator" w:id="0">
    <w:p w14:paraId="7717783C" w14:textId="77777777" w:rsidR="008D6555" w:rsidRDefault="008D6555" w:rsidP="00650259">
      <w:pPr>
        <w:spacing w:after="0" w:line="240" w:lineRule="auto"/>
      </w:pPr>
      <w:r>
        <w:continuationSeparator/>
      </w:r>
    </w:p>
  </w:footnote>
  <w:footnote w:type="continuationNotice" w:id="1">
    <w:p w14:paraId="10566BAF" w14:textId="77777777" w:rsidR="008D6555" w:rsidRDefault="008D65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47855" w14:textId="11501C75" w:rsidR="009C36A7" w:rsidRDefault="009C36A7" w:rsidP="00713D1C">
    <w:pPr>
      <w:pStyle w:val="KeinLeerraum"/>
      <w:rPr>
        <w:noProof/>
      </w:rPr>
    </w:pPr>
    <w:r>
      <w:rPr>
        <w:rFonts w:ascii="Arial" w:hAnsi="Arial" w:cs="Arial"/>
        <w:b/>
        <w:bCs/>
        <w:noProof/>
      </w:rPr>
      <w:drawing>
        <wp:anchor distT="0" distB="0" distL="114300" distR="114300" simplePos="0" relativeHeight="251658242" behindDoc="0" locked="0" layoutInCell="1" allowOverlap="1" wp14:anchorId="07E36E54" wp14:editId="30B12BF3">
          <wp:simplePos x="0" y="0"/>
          <wp:positionH relativeFrom="margin">
            <wp:posOffset>-447675</wp:posOffset>
          </wp:positionH>
          <wp:positionV relativeFrom="paragraph">
            <wp:posOffset>-71755</wp:posOffset>
          </wp:positionV>
          <wp:extent cx="1171575" cy="573405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7954" b="-7954"/>
                  <a:stretch/>
                </pic:blipFill>
                <pic:spPr bwMode="auto">
                  <a:xfrm>
                    <a:off x="0" y="0"/>
                    <a:ext cx="117157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686A">
      <w:rPr>
        <w:noProof/>
      </w:rPr>
      <w:drawing>
        <wp:anchor distT="0" distB="0" distL="114300" distR="114300" simplePos="0" relativeHeight="251658244" behindDoc="0" locked="0" layoutInCell="1" allowOverlap="1" wp14:anchorId="0380E3C2" wp14:editId="7D559167">
          <wp:simplePos x="0" y="0"/>
          <wp:positionH relativeFrom="column">
            <wp:posOffset>1000125</wp:posOffset>
          </wp:positionH>
          <wp:positionV relativeFrom="paragraph">
            <wp:posOffset>-78740</wp:posOffset>
          </wp:positionV>
          <wp:extent cx="1600200" cy="539115"/>
          <wp:effectExtent l="0" t="0" r="0" b="0"/>
          <wp:wrapNone/>
          <wp:docPr id="16" name="Grafik 15" descr="Ein Bild, das Zeichnung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43CF56F4-4333-4DB2-94F5-F6D69F83C3A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 descr="Ein Bild, das Zeichnung enthält.&#10;&#10;Automatisch generierte Beschreibung">
                    <a:extLst>
                      <a:ext uri="{FF2B5EF4-FFF2-40B4-BE49-F238E27FC236}">
                        <a16:creationId xmlns:a16="http://schemas.microsoft.com/office/drawing/2014/main" id="{43CF56F4-4333-4DB2-94F5-F6D69F83C3A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63"/>
                  <a:stretch/>
                </pic:blipFill>
                <pic:spPr>
                  <a:xfrm>
                    <a:off x="0" y="0"/>
                    <a:ext cx="160020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77754354" wp14:editId="49606FEC">
          <wp:simplePos x="0" y="0"/>
          <wp:positionH relativeFrom="column">
            <wp:posOffset>2952750</wp:posOffset>
          </wp:positionH>
          <wp:positionV relativeFrom="paragraph">
            <wp:posOffset>-38100</wp:posOffset>
          </wp:positionV>
          <wp:extent cx="1123950" cy="488950"/>
          <wp:effectExtent l="0" t="0" r="0" b="635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E628E01" wp14:editId="682FFED7">
          <wp:simplePos x="0" y="0"/>
          <wp:positionH relativeFrom="column">
            <wp:posOffset>4343400</wp:posOffset>
          </wp:positionH>
          <wp:positionV relativeFrom="paragraph">
            <wp:posOffset>-253365</wp:posOffset>
          </wp:positionV>
          <wp:extent cx="2088515" cy="989965"/>
          <wp:effectExtent l="0" t="0" r="6985" b="63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8515" cy="9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FE2B2F" w14:textId="7681FB60" w:rsidR="009C36A7" w:rsidRDefault="009C36A7" w:rsidP="00713D1C">
    <w:pPr>
      <w:pStyle w:val="KeinLeerraum"/>
      <w:rPr>
        <w:noProof/>
      </w:rPr>
    </w:pPr>
  </w:p>
  <w:p w14:paraId="0CB51088" w14:textId="115730B7" w:rsidR="009C36A7" w:rsidRDefault="009C36A7" w:rsidP="00713D1C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3.8pt;height:21pt" o:bullet="t">
        <v:imagedata r:id="rId1" o:title="Bild1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hybridMultilevel"/>
    <w:tmpl w:val="12C6BD4C"/>
    <w:lvl w:ilvl="0" w:tplc="72E4072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CA03E5A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plc="82E29116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 w:tplc="71CE8ABE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 w:tplc="25FCA26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 w:tplc="7D6888DE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 w:tplc="1AC6861E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 w:tplc="9C6ECE70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 w:tplc="4198CFE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hybridMultilevel"/>
    <w:tmpl w:val="C9544170"/>
    <w:lvl w:ilvl="0" w:tplc="949C8F9C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 w:tplc="FAC646E6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 w:tplc="5FC2F93C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 w:tplc="FC18D95E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 w:tplc="8C0E67AA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 w:tplc="617C6F46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 w:tplc="60503612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 w:tplc="9EC200E8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 w:tplc="463264E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hybridMultilevel"/>
    <w:tmpl w:val="F3D4D53A"/>
    <w:lvl w:ilvl="0" w:tplc="A8EAA5E2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 w:tplc="5308F352">
      <w:numFmt w:val="bullet"/>
      <w:lvlText w:val="•"/>
      <w:lvlJc w:val="left"/>
      <w:pPr>
        <w:ind w:left="478" w:hanging="128"/>
      </w:pPr>
      <w:rPr>
        <w:rFonts w:hint="default"/>
      </w:rPr>
    </w:lvl>
    <w:lvl w:ilvl="2" w:tplc="57C20A0E">
      <w:numFmt w:val="bullet"/>
      <w:lvlText w:val="•"/>
      <w:lvlJc w:val="left"/>
      <w:pPr>
        <w:ind w:left="757" w:hanging="128"/>
      </w:pPr>
      <w:rPr>
        <w:rFonts w:hint="default"/>
      </w:rPr>
    </w:lvl>
    <w:lvl w:ilvl="3" w:tplc="03BC8656">
      <w:numFmt w:val="bullet"/>
      <w:lvlText w:val="•"/>
      <w:lvlJc w:val="left"/>
      <w:pPr>
        <w:ind w:left="1035" w:hanging="128"/>
      </w:pPr>
      <w:rPr>
        <w:rFonts w:hint="default"/>
      </w:rPr>
    </w:lvl>
    <w:lvl w:ilvl="4" w:tplc="0EFC5C98">
      <w:numFmt w:val="bullet"/>
      <w:lvlText w:val="•"/>
      <w:lvlJc w:val="left"/>
      <w:pPr>
        <w:ind w:left="1314" w:hanging="128"/>
      </w:pPr>
      <w:rPr>
        <w:rFonts w:hint="default"/>
      </w:rPr>
    </w:lvl>
    <w:lvl w:ilvl="5" w:tplc="8D5A4022">
      <w:numFmt w:val="bullet"/>
      <w:lvlText w:val="•"/>
      <w:lvlJc w:val="left"/>
      <w:pPr>
        <w:ind w:left="1592" w:hanging="128"/>
      </w:pPr>
      <w:rPr>
        <w:rFonts w:hint="default"/>
      </w:rPr>
    </w:lvl>
    <w:lvl w:ilvl="6" w:tplc="E89A1F3C">
      <w:numFmt w:val="bullet"/>
      <w:lvlText w:val="•"/>
      <w:lvlJc w:val="left"/>
      <w:pPr>
        <w:ind w:left="1871" w:hanging="128"/>
      </w:pPr>
      <w:rPr>
        <w:rFonts w:hint="default"/>
      </w:rPr>
    </w:lvl>
    <w:lvl w:ilvl="7" w:tplc="AAD08DC6">
      <w:numFmt w:val="bullet"/>
      <w:lvlText w:val="•"/>
      <w:lvlJc w:val="left"/>
      <w:pPr>
        <w:ind w:left="2149" w:hanging="128"/>
      </w:pPr>
      <w:rPr>
        <w:rFonts w:hint="default"/>
      </w:rPr>
    </w:lvl>
    <w:lvl w:ilvl="8" w:tplc="66BE0EEC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hybridMultilevel"/>
    <w:tmpl w:val="9416AEE2"/>
    <w:lvl w:ilvl="0" w:tplc="7A9A048E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 w:tplc="111263B2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 w:tplc="1F7C1EA6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 w:tplc="3D9E6534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 w:tplc="D25CBC50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 w:tplc="D8E0A7AA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 w:tplc="BDCE1EE2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 w:tplc="432EBC3E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 w:tplc="39467AAA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6260DC7"/>
    <w:multiLevelType w:val="hybridMultilevel"/>
    <w:tmpl w:val="2EA843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hybridMultilevel"/>
    <w:tmpl w:val="4502D284"/>
    <w:lvl w:ilvl="0" w:tplc="A74A3EE8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C95A188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33EE9460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 w:tplc="B2C22C0A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 w:tplc="CFC67DDC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 w:tplc="E7C62E2A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 w:tplc="60CCF56A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 w:tplc="9BC8F2A6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 w:tplc="82CA08F0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CF13484"/>
    <w:multiLevelType w:val="hybridMultilevel"/>
    <w:tmpl w:val="ECBCB1F2"/>
    <w:lvl w:ilvl="0" w:tplc="E2904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17264"/>
    <w:multiLevelType w:val="hybridMultilevel"/>
    <w:tmpl w:val="AD3EB960"/>
    <w:lvl w:ilvl="0" w:tplc="FFE6DF7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7A582076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 w:tplc="B936F10A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 w:tplc="CAEEA3EC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 w:tplc="2C681988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 w:tplc="CEB0C962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 w:tplc="69EE56C8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 w:tplc="BF60736A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 w:tplc="4B0C9BF2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hybridMultilevel"/>
    <w:tmpl w:val="400A361E"/>
    <w:lvl w:ilvl="0" w:tplc="863AFEEC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3D0EA302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009A3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 w:tplc="FF3AF9FC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 w:tplc="E69EBBDC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 w:tplc="9468FB98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 w:tplc="8CA0479A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 w:tplc="49747320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 w:tplc="F528BBA2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hybridMultilevel"/>
    <w:tmpl w:val="0A165832"/>
    <w:lvl w:ilvl="0" w:tplc="1D3626B8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AAD65E1A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 w:tplc="6E4CBF66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 w:tplc="31DAF8AC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 w:tplc="9F8C5E52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 w:tplc="C7C8D1FE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 w:tplc="7748AA0A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 w:tplc="CF86F2B8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 w:tplc="072C6DD0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hybridMultilevel"/>
    <w:tmpl w:val="4BBE41AE"/>
    <w:lvl w:ilvl="0" w:tplc="9D64A4B6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 w:tplc="7FF8B026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 w:tplc="51D860E8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 w:tplc="01603C28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 w:tplc="379845D8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 w:tplc="C5281EDE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 w:tplc="B4AA5E38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 w:tplc="DF14A3CA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 w:tplc="E7B22C2A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hybridMultilevel"/>
    <w:tmpl w:val="DA187C88"/>
    <w:lvl w:ilvl="0" w:tplc="32C40D52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 w:tplc="55C626AC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 w:tplc="F9E428BC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 w:tplc="2B7CB304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 w:tplc="33209F8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 w:tplc="1032CF6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plc="4600DF7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plc="6AE42A4C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plc="F10CE8E0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hybridMultilevel"/>
    <w:tmpl w:val="91AAA1E8"/>
    <w:lvl w:ilvl="0" w:tplc="D49A990E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 w:tplc="4AF63088">
      <w:numFmt w:val="bullet"/>
      <w:lvlText w:val="•"/>
      <w:lvlJc w:val="left"/>
      <w:pPr>
        <w:ind w:left="478" w:hanging="128"/>
      </w:pPr>
      <w:rPr>
        <w:rFonts w:hint="default"/>
      </w:rPr>
    </w:lvl>
    <w:lvl w:ilvl="2" w:tplc="1626F9C2">
      <w:numFmt w:val="bullet"/>
      <w:lvlText w:val="•"/>
      <w:lvlJc w:val="left"/>
      <w:pPr>
        <w:ind w:left="757" w:hanging="128"/>
      </w:pPr>
      <w:rPr>
        <w:rFonts w:hint="default"/>
      </w:rPr>
    </w:lvl>
    <w:lvl w:ilvl="3" w:tplc="45D20F78">
      <w:numFmt w:val="bullet"/>
      <w:lvlText w:val="•"/>
      <w:lvlJc w:val="left"/>
      <w:pPr>
        <w:ind w:left="1035" w:hanging="128"/>
      </w:pPr>
      <w:rPr>
        <w:rFonts w:hint="default"/>
      </w:rPr>
    </w:lvl>
    <w:lvl w:ilvl="4" w:tplc="F58EE59E">
      <w:numFmt w:val="bullet"/>
      <w:lvlText w:val="•"/>
      <w:lvlJc w:val="left"/>
      <w:pPr>
        <w:ind w:left="1314" w:hanging="128"/>
      </w:pPr>
      <w:rPr>
        <w:rFonts w:hint="default"/>
      </w:rPr>
    </w:lvl>
    <w:lvl w:ilvl="5" w:tplc="A404BB7E">
      <w:numFmt w:val="bullet"/>
      <w:lvlText w:val="•"/>
      <w:lvlJc w:val="left"/>
      <w:pPr>
        <w:ind w:left="1592" w:hanging="128"/>
      </w:pPr>
      <w:rPr>
        <w:rFonts w:hint="default"/>
      </w:rPr>
    </w:lvl>
    <w:lvl w:ilvl="6" w:tplc="6E82058E">
      <w:numFmt w:val="bullet"/>
      <w:lvlText w:val="•"/>
      <w:lvlJc w:val="left"/>
      <w:pPr>
        <w:ind w:left="1871" w:hanging="128"/>
      </w:pPr>
      <w:rPr>
        <w:rFonts w:hint="default"/>
      </w:rPr>
    </w:lvl>
    <w:lvl w:ilvl="7" w:tplc="78222F68">
      <w:numFmt w:val="bullet"/>
      <w:lvlText w:val="•"/>
      <w:lvlJc w:val="left"/>
      <w:pPr>
        <w:ind w:left="2149" w:hanging="128"/>
      </w:pPr>
      <w:rPr>
        <w:rFonts w:hint="default"/>
      </w:rPr>
    </w:lvl>
    <w:lvl w:ilvl="8" w:tplc="13F0341E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1"/>
  </w:num>
  <w:num w:numId="15">
    <w:abstractNumId w:val="9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4"/>
  </w:num>
  <w:num w:numId="23">
    <w:abstractNumId w:val="6"/>
  </w:num>
  <w:num w:numId="24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i0hI/Ux3PoD8nzL6sH88JHXvgik339WJIgDAENxHPt5mJFCSAW4ZyjF7Amuzo3I0VNxhTmHc/70p8TjjRAUGkg==" w:salt="hr+yD4NhskR7Wqrv5Kj4E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53D"/>
    <w:rsid w:val="000105DC"/>
    <w:rsid w:val="000149F3"/>
    <w:rsid w:val="00020816"/>
    <w:rsid w:val="000275E8"/>
    <w:rsid w:val="00045D77"/>
    <w:rsid w:val="00052382"/>
    <w:rsid w:val="0006568A"/>
    <w:rsid w:val="00072015"/>
    <w:rsid w:val="00076F0F"/>
    <w:rsid w:val="00084253"/>
    <w:rsid w:val="00097520"/>
    <w:rsid w:val="000C5E20"/>
    <w:rsid w:val="000D1F49"/>
    <w:rsid w:val="000F49A8"/>
    <w:rsid w:val="00116116"/>
    <w:rsid w:val="00125E84"/>
    <w:rsid w:val="00126128"/>
    <w:rsid w:val="00133298"/>
    <w:rsid w:val="0014701D"/>
    <w:rsid w:val="001534B7"/>
    <w:rsid w:val="00156065"/>
    <w:rsid w:val="0016046D"/>
    <w:rsid w:val="00170B62"/>
    <w:rsid w:val="001727CA"/>
    <w:rsid w:val="001735A4"/>
    <w:rsid w:val="00186FEC"/>
    <w:rsid w:val="001B1FE9"/>
    <w:rsid w:val="001B2BE7"/>
    <w:rsid w:val="001D5785"/>
    <w:rsid w:val="001F0AF8"/>
    <w:rsid w:val="0021318E"/>
    <w:rsid w:val="00221B95"/>
    <w:rsid w:val="00222B06"/>
    <w:rsid w:val="00230F19"/>
    <w:rsid w:val="00251C1C"/>
    <w:rsid w:val="002859FE"/>
    <w:rsid w:val="00290F5E"/>
    <w:rsid w:val="002B0163"/>
    <w:rsid w:val="002C56E6"/>
    <w:rsid w:val="002D68EB"/>
    <w:rsid w:val="002E487F"/>
    <w:rsid w:val="003103BD"/>
    <w:rsid w:val="00335230"/>
    <w:rsid w:val="00345BF7"/>
    <w:rsid w:val="0035317D"/>
    <w:rsid w:val="00354AC9"/>
    <w:rsid w:val="00361E11"/>
    <w:rsid w:val="00396D5F"/>
    <w:rsid w:val="003A4C9E"/>
    <w:rsid w:val="003B403B"/>
    <w:rsid w:val="003B4744"/>
    <w:rsid w:val="003C580F"/>
    <w:rsid w:val="003F0847"/>
    <w:rsid w:val="003F28E9"/>
    <w:rsid w:val="003F55D9"/>
    <w:rsid w:val="0040090B"/>
    <w:rsid w:val="00403C91"/>
    <w:rsid w:val="004173ED"/>
    <w:rsid w:val="0043553D"/>
    <w:rsid w:val="0046124C"/>
    <w:rsid w:val="0046302A"/>
    <w:rsid w:val="004821A1"/>
    <w:rsid w:val="00484D66"/>
    <w:rsid w:val="00487D2D"/>
    <w:rsid w:val="00495B4F"/>
    <w:rsid w:val="00495B6C"/>
    <w:rsid w:val="004B0109"/>
    <w:rsid w:val="004B52D6"/>
    <w:rsid w:val="004C519F"/>
    <w:rsid w:val="004D2737"/>
    <w:rsid w:val="004D4A00"/>
    <w:rsid w:val="004D5D62"/>
    <w:rsid w:val="004E141C"/>
    <w:rsid w:val="004E247E"/>
    <w:rsid w:val="004F0B41"/>
    <w:rsid w:val="005032F2"/>
    <w:rsid w:val="005112D0"/>
    <w:rsid w:val="00514BC0"/>
    <w:rsid w:val="00517D3E"/>
    <w:rsid w:val="00525559"/>
    <w:rsid w:val="005517F3"/>
    <w:rsid w:val="005703AC"/>
    <w:rsid w:val="0057443D"/>
    <w:rsid w:val="00575CD9"/>
    <w:rsid w:val="00577E06"/>
    <w:rsid w:val="00581F1B"/>
    <w:rsid w:val="005979A2"/>
    <w:rsid w:val="005A3BF7"/>
    <w:rsid w:val="005A4398"/>
    <w:rsid w:val="005C0D23"/>
    <w:rsid w:val="005D6CC7"/>
    <w:rsid w:val="005F2035"/>
    <w:rsid w:val="005F7990"/>
    <w:rsid w:val="00620B3A"/>
    <w:rsid w:val="0063739C"/>
    <w:rsid w:val="00650259"/>
    <w:rsid w:val="00651C81"/>
    <w:rsid w:val="00656BF6"/>
    <w:rsid w:val="00690E8E"/>
    <w:rsid w:val="00691C6A"/>
    <w:rsid w:val="00693F73"/>
    <w:rsid w:val="00697D84"/>
    <w:rsid w:val="006C61E8"/>
    <w:rsid w:val="006D7C0F"/>
    <w:rsid w:val="006E327B"/>
    <w:rsid w:val="006E62D8"/>
    <w:rsid w:val="006F26DB"/>
    <w:rsid w:val="00713D1C"/>
    <w:rsid w:val="007205ED"/>
    <w:rsid w:val="00732B16"/>
    <w:rsid w:val="0073326A"/>
    <w:rsid w:val="007571B9"/>
    <w:rsid w:val="00764703"/>
    <w:rsid w:val="00770F25"/>
    <w:rsid w:val="00773C71"/>
    <w:rsid w:val="007935FF"/>
    <w:rsid w:val="007A35A8"/>
    <w:rsid w:val="007B0A85"/>
    <w:rsid w:val="007C6196"/>
    <w:rsid w:val="007C6A52"/>
    <w:rsid w:val="007F412D"/>
    <w:rsid w:val="00806FF3"/>
    <w:rsid w:val="008106FC"/>
    <w:rsid w:val="0082043E"/>
    <w:rsid w:val="0082263F"/>
    <w:rsid w:val="00825B04"/>
    <w:rsid w:val="00840CB1"/>
    <w:rsid w:val="00843E02"/>
    <w:rsid w:val="00872550"/>
    <w:rsid w:val="0088527C"/>
    <w:rsid w:val="008911D0"/>
    <w:rsid w:val="008A4760"/>
    <w:rsid w:val="008D6063"/>
    <w:rsid w:val="008D6555"/>
    <w:rsid w:val="008D7C70"/>
    <w:rsid w:val="008E203A"/>
    <w:rsid w:val="008F0D36"/>
    <w:rsid w:val="008F28CE"/>
    <w:rsid w:val="0091229C"/>
    <w:rsid w:val="00912C53"/>
    <w:rsid w:val="00933F60"/>
    <w:rsid w:val="00940E73"/>
    <w:rsid w:val="00976D36"/>
    <w:rsid w:val="009774FE"/>
    <w:rsid w:val="0098597D"/>
    <w:rsid w:val="0098746B"/>
    <w:rsid w:val="0099548A"/>
    <w:rsid w:val="009C36A7"/>
    <w:rsid w:val="009C4A59"/>
    <w:rsid w:val="009C6120"/>
    <w:rsid w:val="009D7D3B"/>
    <w:rsid w:val="009F2214"/>
    <w:rsid w:val="009F34DE"/>
    <w:rsid w:val="009F619A"/>
    <w:rsid w:val="009F6732"/>
    <w:rsid w:val="009F6DDE"/>
    <w:rsid w:val="00A10C63"/>
    <w:rsid w:val="00A14206"/>
    <w:rsid w:val="00A1686A"/>
    <w:rsid w:val="00A24886"/>
    <w:rsid w:val="00A35F2B"/>
    <w:rsid w:val="00A370A8"/>
    <w:rsid w:val="00A46F69"/>
    <w:rsid w:val="00A51B9A"/>
    <w:rsid w:val="00A6036E"/>
    <w:rsid w:val="00A60442"/>
    <w:rsid w:val="00A71B87"/>
    <w:rsid w:val="00A766EC"/>
    <w:rsid w:val="00A80C39"/>
    <w:rsid w:val="00A84913"/>
    <w:rsid w:val="00A84B2C"/>
    <w:rsid w:val="00A90648"/>
    <w:rsid w:val="00AB0BCC"/>
    <w:rsid w:val="00AB72A2"/>
    <w:rsid w:val="00AD182F"/>
    <w:rsid w:val="00AD7C4F"/>
    <w:rsid w:val="00AE28F6"/>
    <w:rsid w:val="00B0079C"/>
    <w:rsid w:val="00B040B5"/>
    <w:rsid w:val="00B05C3C"/>
    <w:rsid w:val="00B160CA"/>
    <w:rsid w:val="00B61B8D"/>
    <w:rsid w:val="00B817DE"/>
    <w:rsid w:val="00B951F7"/>
    <w:rsid w:val="00BD4753"/>
    <w:rsid w:val="00BD5CB1"/>
    <w:rsid w:val="00BE2865"/>
    <w:rsid w:val="00BE3F40"/>
    <w:rsid w:val="00BE5A65"/>
    <w:rsid w:val="00BE62EE"/>
    <w:rsid w:val="00BF6F36"/>
    <w:rsid w:val="00C003BA"/>
    <w:rsid w:val="00C06EFD"/>
    <w:rsid w:val="00C10A18"/>
    <w:rsid w:val="00C11A86"/>
    <w:rsid w:val="00C20A7E"/>
    <w:rsid w:val="00C2404C"/>
    <w:rsid w:val="00C41B43"/>
    <w:rsid w:val="00C44B82"/>
    <w:rsid w:val="00C461AA"/>
    <w:rsid w:val="00C46878"/>
    <w:rsid w:val="00C50C1E"/>
    <w:rsid w:val="00C61100"/>
    <w:rsid w:val="00C67A31"/>
    <w:rsid w:val="00C72268"/>
    <w:rsid w:val="00CB4A51"/>
    <w:rsid w:val="00CC5B61"/>
    <w:rsid w:val="00CD4532"/>
    <w:rsid w:val="00CD47B0"/>
    <w:rsid w:val="00CE6104"/>
    <w:rsid w:val="00CE7918"/>
    <w:rsid w:val="00CF4FFD"/>
    <w:rsid w:val="00D01EE9"/>
    <w:rsid w:val="00D047B1"/>
    <w:rsid w:val="00D16163"/>
    <w:rsid w:val="00D23EA9"/>
    <w:rsid w:val="00D45719"/>
    <w:rsid w:val="00D71ACB"/>
    <w:rsid w:val="00D76CE7"/>
    <w:rsid w:val="00D86B6D"/>
    <w:rsid w:val="00D92463"/>
    <w:rsid w:val="00D94570"/>
    <w:rsid w:val="00D95ACB"/>
    <w:rsid w:val="00DB3FAD"/>
    <w:rsid w:val="00DB6317"/>
    <w:rsid w:val="00DC1348"/>
    <w:rsid w:val="00DC7062"/>
    <w:rsid w:val="00DF0359"/>
    <w:rsid w:val="00E03903"/>
    <w:rsid w:val="00E0509D"/>
    <w:rsid w:val="00E13A32"/>
    <w:rsid w:val="00E142F1"/>
    <w:rsid w:val="00E27E3E"/>
    <w:rsid w:val="00E46B0B"/>
    <w:rsid w:val="00E60C07"/>
    <w:rsid w:val="00E61C09"/>
    <w:rsid w:val="00E66F36"/>
    <w:rsid w:val="00E677FE"/>
    <w:rsid w:val="00E73D9C"/>
    <w:rsid w:val="00EA1E58"/>
    <w:rsid w:val="00EB3B58"/>
    <w:rsid w:val="00EC7359"/>
    <w:rsid w:val="00ED5DDA"/>
    <w:rsid w:val="00EE3054"/>
    <w:rsid w:val="00F000F9"/>
    <w:rsid w:val="00F00606"/>
    <w:rsid w:val="00F01256"/>
    <w:rsid w:val="00F118E3"/>
    <w:rsid w:val="00F12C5E"/>
    <w:rsid w:val="00F449C1"/>
    <w:rsid w:val="00F51D7C"/>
    <w:rsid w:val="00F72DDD"/>
    <w:rsid w:val="00F944FE"/>
    <w:rsid w:val="00FB3873"/>
    <w:rsid w:val="00FB44C3"/>
    <w:rsid w:val="00FC7475"/>
    <w:rsid w:val="00FD3141"/>
    <w:rsid w:val="00FE0D14"/>
    <w:rsid w:val="00FE5CD3"/>
    <w:rsid w:val="00FE78A0"/>
    <w:rsid w:val="00FE79E9"/>
    <w:rsid w:val="00FF2887"/>
    <w:rsid w:val="014C86D9"/>
    <w:rsid w:val="01C46AC5"/>
    <w:rsid w:val="07263B0E"/>
    <w:rsid w:val="0AA0F7D4"/>
    <w:rsid w:val="0B0F05B4"/>
    <w:rsid w:val="0DE163ED"/>
    <w:rsid w:val="1838953C"/>
    <w:rsid w:val="18674F37"/>
    <w:rsid w:val="1A6BE03E"/>
    <w:rsid w:val="1CB70131"/>
    <w:rsid w:val="1D4875E4"/>
    <w:rsid w:val="1E640EC1"/>
    <w:rsid w:val="224E37D9"/>
    <w:rsid w:val="25F103E3"/>
    <w:rsid w:val="2B16E041"/>
    <w:rsid w:val="2DE4E6E2"/>
    <w:rsid w:val="2F3A042D"/>
    <w:rsid w:val="33A87164"/>
    <w:rsid w:val="366CE01B"/>
    <w:rsid w:val="40A27BDD"/>
    <w:rsid w:val="43DA1C9F"/>
    <w:rsid w:val="4711BD61"/>
    <w:rsid w:val="4787091C"/>
    <w:rsid w:val="4E001B72"/>
    <w:rsid w:val="52D25DA5"/>
    <w:rsid w:val="55716663"/>
    <w:rsid w:val="572FCEB1"/>
    <w:rsid w:val="62728158"/>
    <w:rsid w:val="63552F0E"/>
    <w:rsid w:val="63D96130"/>
    <w:rsid w:val="6564424A"/>
    <w:rsid w:val="68CFFB04"/>
    <w:rsid w:val="69BBC572"/>
    <w:rsid w:val="6A612173"/>
    <w:rsid w:val="6C71FB0F"/>
    <w:rsid w:val="6FC6D010"/>
    <w:rsid w:val="73633FB8"/>
    <w:rsid w:val="74BB9610"/>
    <w:rsid w:val="762D5D51"/>
    <w:rsid w:val="77B47D1E"/>
    <w:rsid w:val="7836B0DB"/>
    <w:rsid w:val="7AE4159B"/>
    <w:rsid w:val="7FCC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5468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73326A"/>
  </w:style>
  <w:style w:type="paragraph" w:styleId="berschrift1">
    <w:name w:val="heading 1"/>
    <w:basedOn w:val="Standard"/>
    <w:link w:val="berschrift1Zchn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semiHidden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51C8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51C81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3326A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1C81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51C81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06FF3"/>
    <w:rPr>
      <w:color w:val="808080"/>
    </w:rPr>
  </w:style>
  <w:style w:type="paragraph" w:styleId="Listenabsatz">
    <w:name w:val="List Paragraph"/>
    <w:basedOn w:val="Standard"/>
    <w:uiPriority w:val="34"/>
    <w:qFormat/>
    <w:rsid w:val="0043553D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Standard"/>
    <w:rsid w:val="00435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43553D"/>
  </w:style>
  <w:style w:type="character" w:customStyle="1" w:styleId="eop">
    <w:name w:val="eop"/>
    <w:basedOn w:val="Absatz-Standardschriftart"/>
    <w:rsid w:val="0043553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0C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0CB1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rsid w:val="00A603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2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strid.Hess@tuju.d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a-Lena.Wuerbach@tuju.d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-Lena%20W&#252;rbach\AppData\Roaming\Microsoft\Templates\Erstattungsformul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505F7136A39A447834753D54FD63111" ma:contentTypeVersion="9" ma:contentTypeDescription="Ein neues Dokument erstellen." ma:contentTypeScope="" ma:versionID="8f9c504e98e4cca25670c3bb92f8becb">
  <xsd:schema xmlns:xsd="http://www.w3.org/2001/XMLSchema" xmlns:xs="http://www.w3.org/2001/XMLSchema" xmlns:p="http://schemas.microsoft.com/office/2006/metadata/properties" xmlns:ns2="534876b6-7113-4498-821b-46c6522777ac" xmlns:ns3="a68f35b2-142f-4afa-b272-5bcd816d0951" targetNamespace="http://schemas.microsoft.com/office/2006/metadata/properties" ma:root="true" ma:fieldsID="b7b96b6b6bbf434cce69b3a116673c0d" ns2:_="" ns3:_="">
    <xsd:import namespace="534876b6-7113-4498-821b-46c6522777ac"/>
    <xsd:import namespace="a68f35b2-142f-4afa-b272-5bcd816d0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4876b6-7113-4498-821b-46c6522777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f35b2-142f-4afa-b272-5bcd816d0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22623C5-677D-4117-A19E-4DCC941A2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4876b6-7113-4498-821b-46c6522777ac"/>
    <ds:schemaRef ds:uri="a68f35b2-142f-4afa-b272-5bcd816d0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25E499-B7C2-4A20-B5BD-A774159E01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Erstattungsformular</Template>
  <TotalTime>0</TotalTime>
  <Pages>4</Pages>
  <Words>412</Words>
  <Characters>2600</Characters>
  <Application>Microsoft Office Word</Application>
  <DocSecurity>8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Links>
    <vt:vector size="12" baseType="variant">
      <vt:variant>
        <vt:i4>7536656</vt:i4>
      </vt:variant>
      <vt:variant>
        <vt:i4>3</vt:i4>
      </vt:variant>
      <vt:variant>
        <vt:i4>0</vt:i4>
      </vt:variant>
      <vt:variant>
        <vt:i4>5</vt:i4>
      </vt:variant>
      <vt:variant>
        <vt:lpwstr>mailto:Astrid.Hess@tuju.de</vt:lpwstr>
      </vt:variant>
      <vt:variant>
        <vt:lpwstr/>
      </vt:variant>
      <vt:variant>
        <vt:i4>7536727</vt:i4>
      </vt:variant>
      <vt:variant>
        <vt:i4>0</vt:i4>
      </vt:variant>
      <vt:variant>
        <vt:i4>0</vt:i4>
      </vt:variant>
      <vt:variant>
        <vt:i4>5</vt:i4>
      </vt:variant>
      <vt:variant>
        <vt:lpwstr>mailto:Anna-Lena.Wuerbach@tuju.de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2021-01-27T15:06:00Z</dcterms:created>
  <dcterms:modified xsi:type="dcterms:W3CDTF">2021-01-28T14:01:00Z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0x0101001505F7136A39A447834753D54FD63111</vt:lpwstr>
  </property>
</Properties>
</file>